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6C030" w14:textId="13BDE1E8" w:rsidR="001703B2" w:rsidRPr="001811B8" w:rsidRDefault="001811B8" w:rsidP="001811B8">
      <w:pPr>
        <w:pStyle w:val="Overskrift3"/>
        <w:rPr>
          <w:color w:val="4472C4" w:themeColor="accent1"/>
        </w:rPr>
      </w:pPr>
      <w:r w:rsidRPr="001811B8">
        <w:rPr>
          <w:color w:val="4472C4" w:themeColor="accent1"/>
        </w:rPr>
        <w:t xml:space="preserve">Søknad om stipend til arbeid med masteroppgåva </w:t>
      </w:r>
    </w:p>
    <w:p w14:paraId="4567AEE1" w14:textId="77777777" w:rsidR="00643BBA" w:rsidRPr="00610D62" w:rsidRDefault="00643BBA">
      <w:pPr>
        <w:rPr>
          <w:sz w:val="20"/>
          <w:szCs w:val="20"/>
        </w:rPr>
      </w:pPr>
    </w:p>
    <w:p w14:paraId="35ACC57B" w14:textId="77777777" w:rsidR="004218F6" w:rsidRPr="00610D62" w:rsidRDefault="00526F38">
      <w:pPr>
        <w:rPr>
          <w:sz w:val="20"/>
          <w:szCs w:val="20"/>
        </w:rPr>
      </w:pPr>
      <w:r w:rsidRPr="00610D62">
        <w:rPr>
          <w:sz w:val="20"/>
          <w:szCs w:val="20"/>
        </w:rPr>
        <w:t xml:space="preserve">NB! Du må laste ned skjemaet og lagre det på eigen pc før du byrjar å fylle inn skjemaet. </w:t>
      </w:r>
    </w:p>
    <w:p w14:paraId="4B6D9305" w14:textId="41E6E935" w:rsidR="00A255DD" w:rsidRPr="00610D62" w:rsidRDefault="00A255DD" w:rsidP="001ED9B4">
      <w:pPr>
        <w:rPr>
          <w:b/>
          <w:bCs/>
          <w:sz w:val="22"/>
          <w:szCs w:val="22"/>
        </w:rPr>
      </w:pPr>
      <w:r w:rsidRPr="001ED9B4">
        <w:rPr>
          <w:b/>
          <w:bCs/>
          <w:sz w:val="22"/>
          <w:szCs w:val="22"/>
        </w:rPr>
        <w:t>Søknadsfrist:</w:t>
      </w:r>
      <w:r w:rsidR="0F6DE52F" w:rsidRPr="001ED9B4">
        <w:rPr>
          <w:b/>
          <w:bCs/>
          <w:sz w:val="22"/>
          <w:szCs w:val="22"/>
        </w:rPr>
        <w:t xml:space="preserve"> </w:t>
      </w:r>
      <w:r w:rsidR="00E07C73">
        <w:rPr>
          <w:b/>
          <w:bCs/>
          <w:sz w:val="22"/>
          <w:szCs w:val="22"/>
        </w:rPr>
        <w:t>01</w:t>
      </w:r>
      <w:r w:rsidR="000D0D0D">
        <w:rPr>
          <w:b/>
          <w:bCs/>
          <w:sz w:val="22"/>
          <w:szCs w:val="22"/>
        </w:rPr>
        <w:t>.</w:t>
      </w:r>
      <w:r w:rsidR="00E07C73">
        <w:rPr>
          <w:b/>
          <w:bCs/>
          <w:sz w:val="22"/>
          <w:szCs w:val="22"/>
        </w:rPr>
        <w:t xml:space="preserve"> november</w:t>
      </w:r>
      <w:r w:rsidRPr="001ED9B4">
        <w:rPr>
          <w:b/>
          <w:bCs/>
          <w:sz w:val="22"/>
          <w:szCs w:val="22"/>
        </w:rPr>
        <w:t xml:space="preserve"> 202</w:t>
      </w:r>
      <w:r w:rsidR="000D0D0D">
        <w:rPr>
          <w:b/>
          <w:bCs/>
          <w:sz w:val="22"/>
          <w:szCs w:val="22"/>
        </w:rPr>
        <w:t>6</w:t>
      </w:r>
      <w:r w:rsidRPr="001ED9B4">
        <w:rPr>
          <w:b/>
          <w:bCs/>
          <w:sz w:val="22"/>
          <w:szCs w:val="22"/>
        </w:rPr>
        <w:t xml:space="preserve"> kl. 1</w:t>
      </w:r>
      <w:r w:rsidR="000D0D0D">
        <w:rPr>
          <w:b/>
          <w:bCs/>
          <w:sz w:val="22"/>
          <w:szCs w:val="22"/>
        </w:rPr>
        <w:t>6</w:t>
      </w:r>
      <w:r w:rsidRPr="001ED9B4">
        <w:rPr>
          <w:b/>
          <w:bCs/>
          <w:sz w:val="22"/>
          <w:szCs w:val="22"/>
        </w:rPr>
        <w:t>.00</w:t>
      </w:r>
    </w:p>
    <w:p w14:paraId="458DEF23" w14:textId="77777777" w:rsidR="00526F38" w:rsidRPr="00610D62" w:rsidRDefault="00526F38"/>
    <w:tbl>
      <w:tblPr>
        <w:tblStyle w:val="Rutenettabell6fargerikuthevingsfarge1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610D62" w:rsidRPr="00610D62" w14:paraId="404A17B7" w14:textId="77777777" w:rsidTr="00A255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711BFBD0" w14:textId="77777777" w:rsidR="004218F6" w:rsidRDefault="004218F6">
            <w:pPr>
              <w:rPr>
                <w:b w:val="0"/>
                <w:bCs w:val="0"/>
                <w:sz w:val="20"/>
                <w:szCs w:val="20"/>
              </w:rPr>
            </w:pPr>
            <w:r w:rsidRPr="00A255DD">
              <w:rPr>
                <w:sz w:val="20"/>
                <w:szCs w:val="20"/>
              </w:rPr>
              <w:t xml:space="preserve">Det er viktig at du les gjennom heile </w:t>
            </w:r>
            <w:r w:rsidR="00DA3B83" w:rsidRPr="00A255DD">
              <w:rPr>
                <w:sz w:val="20"/>
                <w:szCs w:val="20"/>
              </w:rPr>
              <w:t>utlysingsteksten.</w:t>
            </w:r>
          </w:p>
          <w:p w14:paraId="51381290" w14:textId="77777777" w:rsidR="00A255DD" w:rsidRPr="00A255DD" w:rsidRDefault="00A255DD">
            <w:pPr>
              <w:rPr>
                <w:sz w:val="20"/>
                <w:szCs w:val="20"/>
              </w:rPr>
            </w:pPr>
          </w:p>
          <w:p w14:paraId="5C298FC3" w14:textId="77777777" w:rsidR="00DA3B83" w:rsidRPr="00A255DD" w:rsidRDefault="00526F38" w:rsidP="0002280F">
            <w:pPr>
              <w:rPr>
                <w:sz w:val="20"/>
                <w:szCs w:val="20"/>
              </w:rPr>
            </w:pPr>
            <w:r w:rsidRPr="00A255DD">
              <w:rPr>
                <w:sz w:val="20"/>
                <w:szCs w:val="20"/>
              </w:rPr>
              <w:t>Hu</w:t>
            </w:r>
            <w:r w:rsidR="0002280F" w:rsidRPr="00A255DD">
              <w:rPr>
                <w:sz w:val="20"/>
                <w:szCs w:val="20"/>
              </w:rPr>
              <w:t>gs</w:t>
            </w:r>
            <w:r w:rsidR="00DA3B83" w:rsidRPr="00A255DD">
              <w:rPr>
                <w:sz w:val="20"/>
                <w:szCs w:val="20"/>
              </w:rPr>
              <w:t xml:space="preserve"> å sende med all påkravd dokumentasjon. Ufullstendige søknadar vert ikkje vurdert. </w:t>
            </w:r>
          </w:p>
          <w:p w14:paraId="59983C31" w14:textId="77777777" w:rsidR="00610D62" w:rsidRPr="00610D62" w:rsidRDefault="00610D62" w:rsidP="0002280F">
            <w:pPr>
              <w:rPr>
                <w:color w:val="auto"/>
                <w:sz w:val="16"/>
                <w:szCs w:val="16"/>
              </w:rPr>
            </w:pPr>
          </w:p>
        </w:tc>
      </w:tr>
      <w:tr w:rsidR="00610D62" w:rsidRPr="00610D62" w14:paraId="4942B897" w14:textId="77777777" w:rsidTr="00A25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757CA13E" w14:textId="77777777" w:rsidR="00DA3B83" w:rsidRPr="00610D62" w:rsidRDefault="00565BB3" w:rsidP="00B9666A">
            <w:pPr>
              <w:numPr>
                <w:ilvl w:val="0"/>
                <w:numId w:val="2"/>
              </w:numPr>
              <w:rPr>
                <w:color w:val="auto"/>
                <w:sz w:val="20"/>
                <w:szCs w:val="20"/>
              </w:rPr>
            </w:pPr>
            <w:r w:rsidRPr="00A255DD">
              <w:rPr>
                <w:sz w:val="20"/>
                <w:szCs w:val="20"/>
              </w:rPr>
              <w:t>O</w:t>
            </w:r>
            <w:r w:rsidR="00DA3B83" w:rsidRPr="00A255DD">
              <w:rPr>
                <w:sz w:val="20"/>
                <w:szCs w:val="20"/>
              </w:rPr>
              <w:t>pplysningar</w:t>
            </w:r>
            <w:r w:rsidRPr="00A255DD">
              <w:rPr>
                <w:sz w:val="20"/>
                <w:szCs w:val="20"/>
              </w:rPr>
              <w:t xml:space="preserve"> om søkjar</w:t>
            </w:r>
          </w:p>
        </w:tc>
      </w:tr>
      <w:tr w:rsidR="00610D62" w:rsidRPr="00610D62" w14:paraId="5AD79337" w14:textId="77777777" w:rsidTr="00A255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</w:tcPr>
          <w:p w14:paraId="1FB05671" w14:textId="77777777" w:rsidR="00DA3B83" w:rsidRPr="00A255DD" w:rsidRDefault="00DA3B83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Etternamn:</w:t>
            </w:r>
          </w:p>
          <w:p w14:paraId="4AF101DF" w14:textId="77777777" w:rsidR="00DA3B83" w:rsidRPr="00A255DD" w:rsidRDefault="00DA3B83">
            <w:pPr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4523" w:type="dxa"/>
          </w:tcPr>
          <w:p w14:paraId="1AE1932B" w14:textId="77777777" w:rsidR="004218F6" w:rsidRPr="00610D62" w:rsidRDefault="00565BB3" w:rsidP="00565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610D62">
              <w:rPr>
                <w:color w:val="auto"/>
                <w:sz w:val="16"/>
                <w:szCs w:val="16"/>
              </w:rPr>
              <w:t>Førenamn:</w:t>
            </w:r>
          </w:p>
        </w:tc>
      </w:tr>
      <w:tr w:rsidR="00610D62" w:rsidRPr="00610D62" w14:paraId="60FBAA29" w14:textId="77777777" w:rsidTr="00A25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</w:tcPr>
          <w:p w14:paraId="1B378078" w14:textId="77777777" w:rsidR="004218F6" w:rsidRPr="00A255DD" w:rsidRDefault="00DA3B83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Telefon:</w:t>
            </w:r>
          </w:p>
          <w:p w14:paraId="3B484D1E" w14:textId="77777777" w:rsidR="00DA3B83" w:rsidRPr="00A255DD" w:rsidRDefault="00DA3B83">
            <w:pPr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4523" w:type="dxa"/>
          </w:tcPr>
          <w:p w14:paraId="5FC3435A" w14:textId="77777777" w:rsidR="004218F6" w:rsidRPr="00610D62" w:rsidRDefault="005843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610D62">
              <w:rPr>
                <w:color w:val="auto"/>
                <w:sz w:val="16"/>
                <w:szCs w:val="16"/>
              </w:rPr>
              <w:t>E-</w:t>
            </w:r>
            <w:r w:rsidR="00DA3B83" w:rsidRPr="00610D62">
              <w:rPr>
                <w:color w:val="auto"/>
                <w:sz w:val="16"/>
                <w:szCs w:val="16"/>
              </w:rPr>
              <w:t>post:</w:t>
            </w:r>
          </w:p>
        </w:tc>
      </w:tr>
      <w:tr w:rsidR="00610D62" w:rsidRPr="00610D62" w14:paraId="33F93EF1" w14:textId="77777777" w:rsidTr="00A255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1DD3B8E5" w14:textId="7DB5F96D" w:rsidR="003114BD" w:rsidRPr="00A255DD" w:rsidRDefault="003114BD" w:rsidP="008A3CC3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Arbeidsstad og avdeling:</w:t>
            </w:r>
          </w:p>
          <w:p w14:paraId="3A2B8E27" w14:textId="37FC69CB" w:rsidR="003114BD" w:rsidRPr="00A255DD" w:rsidRDefault="003114BD" w:rsidP="008A3CC3">
            <w:pPr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:rsidR="00610D62" w:rsidRPr="00610D62" w14:paraId="6A0B1AAE" w14:textId="77777777" w:rsidTr="00A25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</w:tcPr>
          <w:p w14:paraId="7B67FC4C" w14:textId="77777777" w:rsidR="003114BD" w:rsidRPr="00A255DD" w:rsidRDefault="003114BD" w:rsidP="003114BD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Noverande stilling/tittel:</w:t>
            </w:r>
          </w:p>
          <w:p w14:paraId="52ED83AC" w14:textId="77777777" w:rsidR="008A3CC3" w:rsidRPr="00A255DD" w:rsidRDefault="008A3CC3" w:rsidP="008A3CC3">
            <w:pPr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4523" w:type="dxa"/>
          </w:tcPr>
          <w:p w14:paraId="047B6082" w14:textId="77777777" w:rsidR="003114BD" w:rsidRPr="00610D62" w:rsidRDefault="003114BD" w:rsidP="00311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610D62">
              <w:rPr>
                <w:color w:val="auto"/>
                <w:sz w:val="16"/>
                <w:szCs w:val="16"/>
              </w:rPr>
              <w:t xml:space="preserve">Stillingsprosent: </w:t>
            </w:r>
          </w:p>
          <w:p w14:paraId="7CE14B1A" w14:textId="4883B837" w:rsidR="008A3CC3" w:rsidRPr="00610D62" w:rsidRDefault="008A3CC3" w:rsidP="00311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</w:tr>
      <w:tr w:rsidR="00610D62" w:rsidRPr="00610D62" w14:paraId="3BF4C08D" w14:textId="77777777" w:rsidTr="00A255DD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</w:tcPr>
          <w:p w14:paraId="470B7754" w14:textId="77777777" w:rsidR="008A3CC3" w:rsidRPr="00A255DD" w:rsidRDefault="008A3CC3" w:rsidP="00565BB3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Fast stilling (Ja/Nei):</w:t>
            </w:r>
          </w:p>
        </w:tc>
        <w:tc>
          <w:tcPr>
            <w:tcW w:w="4523" w:type="dxa"/>
          </w:tcPr>
          <w:p w14:paraId="1DED9D7F" w14:textId="4C5A0A39" w:rsidR="0002280F" w:rsidRPr="00610D62" w:rsidRDefault="008A3CC3" w:rsidP="008A3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610D62">
              <w:rPr>
                <w:color w:val="auto"/>
                <w:sz w:val="16"/>
                <w:szCs w:val="16"/>
              </w:rPr>
              <w:t>Midlertidig tilsett/vikar (Ja/Nei):</w:t>
            </w:r>
            <w:r w:rsidR="009619FA" w:rsidRPr="00610D62">
              <w:rPr>
                <w:color w:val="auto"/>
                <w:sz w:val="16"/>
                <w:szCs w:val="16"/>
              </w:rPr>
              <w:t xml:space="preserve"> </w:t>
            </w:r>
          </w:p>
          <w:p w14:paraId="3FBFCBA8" w14:textId="77777777" w:rsidR="0002280F" w:rsidRPr="00610D62" w:rsidRDefault="0002280F" w:rsidP="008A3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</w:tr>
      <w:tr w:rsidR="00610D62" w:rsidRPr="00610D62" w14:paraId="05F32DBB" w14:textId="77777777" w:rsidTr="00A25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378BB6DE" w14:textId="77777777" w:rsidR="008A3CC3" w:rsidRPr="00610D62" w:rsidRDefault="008A3CC3" w:rsidP="00B9666A">
            <w:pPr>
              <w:numPr>
                <w:ilvl w:val="0"/>
                <w:numId w:val="2"/>
              </w:numPr>
              <w:rPr>
                <w:color w:val="auto"/>
                <w:sz w:val="20"/>
                <w:szCs w:val="20"/>
              </w:rPr>
            </w:pPr>
            <w:r w:rsidRPr="00A255DD">
              <w:rPr>
                <w:sz w:val="20"/>
                <w:szCs w:val="20"/>
              </w:rPr>
              <w:t>Søknaden gjeld</w:t>
            </w:r>
          </w:p>
        </w:tc>
      </w:tr>
      <w:tr w:rsidR="00610D62" w:rsidRPr="00610D62" w14:paraId="520570DD" w14:textId="77777777" w:rsidTr="00A255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5D2E128F" w14:textId="177E1C6B" w:rsidR="00476791" w:rsidRPr="00610D62" w:rsidRDefault="00476791">
            <w:pPr>
              <w:rPr>
                <w:color w:val="auto"/>
                <w:sz w:val="16"/>
                <w:szCs w:val="16"/>
              </w:rPr>
            </w:pPr>
            <w:r w:rsidRPr="00610D62">
              <w:rPr>
                <w:color w:val="auto"/>
                <w:sz w:val="16"/>
                <w:szCs w:val="16"/>
              </w:rPr>
              <w:t xml:space="preserve">      </w:t>
            </w:r>
          </w:p>
          <w:p w14:paraId="4B8AD78F" w14:textId="4471535A" w:rsidR="00476791" w:rsidRPr="00A255DD" w:rsidRDefault="00476791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610D62">
              <w:rPr>
                <w:color w:val="auto"/>
                <w:sz w:val="16"/>
                <w:szCs w:val="16"/>
              </w:rPr>
              <w:t xml:space="preserve"> </w:t>
            </w:r>
            <w:r w:rsidR="006E406A" w:rsidRPr="00610D62">
              <w:rPr>
                <w:color w:val="auto"/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2090034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031" w:rsidRPr="00610D62">
                  <w:rPr>
                    <w:rFonts w:ascii="MS Gothic" w:eastAsia="MS Gothic" w:hAnsi="MS Gothic" w:hint="eastAsia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6E406A" w:rsidRPr="00610D62">
              <w:rPr>
                <w:b w:val="0"/>
                <w:bCs w:val="0"/>
                <w:color w:val="auto"/>
                <w:sz w:val="16"/>
                <w:szCs w:val="16"/>
              </w:rPr>
              <w:t xml:space="preserve">   </w:t>
            </w:r>
            <w:r w:rsidRPr="00610D62">
              <w:rPr>
                <w:b w:val="0"/>
                <w:bCs w:val="0"/>
                <w:color w:val="auto"/>
                <w:sz w:val="16"/>
                <w:szCs w:val="16"/>
              </w:rPr>
              <w:t xml:space="preserve"> </w:t>
            </w: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Frikjøp</w:t>
            </w:r>
            <w:r w:rsidR="00B771BD"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 av tid til arbeid med masteroppgåva</w:t>
            </w:r>
          </w:p>
          <w:p w14:paraId="233B4429" w14:textId="2155E549" w:rsidR="00476791" w:rsidRPr="00A255DD" w:rsidRDefault="00476791">
            <w:pPr>
              <w:rPr>
                <w:b w:val="0"/>
                <w:bCs w:val="0"/>
                <w:color w:val="auto"/>
                <w:sz w:val="16"/>
                <w:szCs w:val="16"/>
              </w:rPr>
            </w:pPr>
          </w:p>
          <w:p w14:paraId="33B2A207" w14:textId="06496652" w:rsidR="00476791" w:rsidRPr="00A255DD" w:rsidRDefault="00476791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    </w:t>
            </w:r>
            <w:sdt>
              <w:sdtPr>
                <w:rPr>
                  <w:sz w:val="16"/>
                  <w:szCs w:val="16"/>
                </w:rPr>
                <w:id w:val="827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031" w:rsidRPr="00A255DD">
                  <w:rPr>
                    <w:rFonts w:ascii="MS Gothic" w:eastAsia="MS Gothic" w:hAnsi="MS Gothic" w:hint="eastAsia"/>
                    <w:b w:val="0"/>
                    <w:bCs w:val="0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    </w:t>
            </w:r>
            <w:proofErr w:type="spellStart"/>
            <w:r w:rsidR="00584300" w:rsidRPr="00A255DD">
              <w:rPr>
                <w:b w:val="0"/>
                <w:bCs w:val="0"/>
                <w:color w:val="auto"/>
                <w:sz w:val="16"/>
                <w:szCs w:val="16"/>
              </w:rPr>
              <w:t>Drift</w:t>
            </w:r>
            <w:r w:rsidR="009619FA" w:rsidRPr="00A255DD">
              <w:rPr>
                <w:b w:val="0"/>
                <w:bCs w:val="0"/>
                <w:color w:val="auto"/>
                <w:sz w:val="16"/>
                <w:szCs w:val="16"/>
              </w:rPr>
              <w:t>midlar</w:t>
            </w:r>
            <w:proofErr w:type="spellEnd"/>
            <w:r w:rsidR="00584300"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 (reisekostnadar, kostnada</w:t>
            </w: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r ved datainnsamling, litteratur</w:t>
            </w:r>
            <w:r w:rsidR="00584300"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 osb</w:t>
            </w:r>
            <w:r w:rsidR="00971634" w:rsidRPr="00A255DD">
              <w:rPr>
                <w:b w:val="0"/>
                <w:bCs w:val="0"/>
                <w:color w:val="auto"/>
                <w:sz w:val="16"/>
                <w:szCs w:val="16"/>
              </w:rPr>
              <w:t>.</w:t>
            </w: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)</w:t>
            </w:r>
          </w:p>
          <w:p w14:paraId="66FEA4CE" w14:textId="77777777" w:rsidR="00476791" w:rsidRPr="00610D62" w:rsidRDefault="00476791">
            <w:pPr>
              <w:rPr>
                <w:color w:val="auto"/>
                <w:sz w:val="16"/>
                <w:szCs w:val="16"/>
              </w:rPr>
            </w:pPr>
          </w:p>
        </w:tc>
      </w:tr>
      <w:tr w:rsidR="00610D62" w:rsidRPr="00610D62" w14:paraId="4A8642E5" w14:textId="77777777" w:rsidTr="00A25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35C7BC0E" w14:textId="77777777" w:rsidR="00476791" w:rsidRPr="00610D62" w:rsidRDefault="00476791" w:rsidP="00476791">
            <w:pPr>
              <w:numPr>
                <w:ilvl w:val="0"/>
                <w:numId w:val="2"/>
              </w:numPr>
              <w:rPr>
                <w:color w:val="auto"/>
                <w:sz w:val="20"/>
                <w:szCs w:val="20"/>
              </w:rPr>
            </w:pPr>
            <w:r w:rsidRPr="00A255DD">
              <w:rPr>
                <w:sz w:val="20"/>
                <w:szCs w:val="20"/>
              </w:rPr>
              <w:t>Informasjon om utdanninga</w:t>
            </w:r>
            <w:r w:rsidR="0002280F" w:rsidRPr="00A255DD">
              <w:rPr>
                <w:sz w:val="20"/>
                <w:szCs w:val="20"/>
              </w:rPr>
              <w:t xml:space="preserve"> og masterprosjektet</w:t>
            </w:r>
          </w:p>
        </w:tc>
      </w:tr>
      <w:tr w:rsidR="00610D62" w:rsidRPr="00610D62" w14:paraId="66AB9FBE" w14:textId="77777777" w:rsidTr="00A255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</w:tcPr>
          <w:p w14:paraId="1BC134EB" w14:textId="77777777" w:rsidR="00DA3B83" w:rsidRPr="00A255DD" w:rsidRDefault="00476791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Namn på høgskule/universitet:</w:t>
            </w:r>
          </w:p>
          <w:p w14:paraId="5E17DA29" w14:textId="77777777" w:rsidR="00476791" w:rsidRPr="00A255DD" w:rsidRDefault="00476791">
            <w:pPr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4523" w:type="dxa"/>
          </w:tcPr>
          <w:p w14:paraId="541938FA" w14:textId="77777777" w:rsidR="00DA3B83" w:rsidRPr="00610D62" w:rsidRDefault="004767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610D62">
              <w:rPr>
                <w:color w:val="auto"/>
                <w:sz w:val="16"/>
                <w:szCs w:val="16"/>
              </w:rPr>
              <w:t>Namn på masterutdanninga:</w:t>
            </w:r>
          </w:p>
        </w:tc>
      </w:tr>
      <w:tr w:rsidR="00610D62" w:rsidRPr="00610D62" w14:paraId="3030E2C3" w14:textId="77777777" w:rsidTr="00A25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</w:tcPr>
          <w:p w14:paraId="611C1C74" w14:textId="77777777" w:rsidR="00DA3B83" w:rsidRPr="00A255DD" w:rsidRDefault="00476791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Når byrja du på utdanninga:</w:t>
            </w:r>
          </w:p>
          <w:p w14:paraId="0E7C8594" w14:textId="77777777" w:rsidR="00476791" w:rsidRPr="00A255DD" w:rsidRDefault="00476791">
            <w:pPr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4523" w:type="dxa"/>
          </w:tcPr>
          <w:p w14:paraId="5A1D46C5" w14:textId="77777777" w:rsidR="00DA3B83" w:rsidRPr="00610D62" w:rsidRDefault="00476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610D62">
              <w:rPr>
                <w:color w:val="auto"/>
                <w:sz w:val="16"/>
                <w:szCs w:val="16"/>
              </w:rPr>
              <w:t>Når planlegg du å vere ferdig med utdanninga:</w:t>
            </w:r>
          </w:p>
        </w:tc>
      </w:tr>
      <w:tr w:rsidR="00610D62" w:rsidRPr="00610D62" w14:paraId="1CE09CC5" w14:textId="77777777" w:rsidTr="00A255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59C638E4" w14:textId="77777777" w:rsidR="00CD18CB" w:rsidRPr="00A255DD" w:rsidRDefault="00CD18CB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Namn på rettleiar: </w:t>
            </w:r>
          </w:p>
          <w:p w14:paraId="4047C86C" w14:textId="77777777" w:rsidR="00CD18CB" w:rsidRPr="00A255DD" w:rsidRDefault="00CD18CB">
            <w:pPr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:rsidR="00610D62" w:rsidRPr="00610D62" w14:paraId="0AA546F5" w14:textId="77777777" w:rsidTr="00A25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</w:tcPr>
          <w:p w14:paraId="6FEAFA9E" w14:textId="77777777" w:rsidR="00971634" w:rsidRPr="00A255DD" w:rsidRDefault="00971634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Problemstilling/arbeidstittel på masterprosjektet:</w:t>
            </w:r>
          </w:p>
          <w:p w14:paraId="249D836D" w14:textId="77777777" w:rsidR="00971634" w:rsidRPr="00A255DD" w:rsidRDefault="00971634">
            <w:pPr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4523" w:type="dxa"/>
          </w:tcPr>
          <w:p w14:paraId="49C7A22C" w14:textId="77777777" w:rsidR="00971634" w:rsidRPr="00610D62" w:rsidRDefault="009716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</w:tr>
      <w:tr w:rsidR="00610D62" w:rsidRPr="00610D62" w14:paraId="423C039E" w14:textId="77777777" w:rsidTr="00A255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</w:tcPr>
          <w:p w14:paraId="019FD7BC" w14:textId="5707F979" w:rsidR="00476791" w:rsidRPr="00A255DD" w:rsidRDefault="00476791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Ko</w:t>
            </w:r>
            <w:r w:rsidR="00E03D07" w:rsidRPr="00A255DD">
              <w:rPr>
                <w:b w:val="0"/>
                <w:bCs w:val="0"/>
                <w:color w:val="auto"/>
                <w:sz w:val="16"/>
                <w:szCs w:val="16"/>
              </w:rPr>
              <w:t>r langt er du komen i masterutdanninga</w:t>
            </w:r>
            <w:r w:rsidR="00A643D3"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: </w:t>
            </w:r>
          </w:p>
          <w:p w14:paraId="6C23F9A5" w14:textId="042F8E86" w:rsidR="00476791" w:rsidRPr="00A255DD" w:rsidRDefault="00476791">
            <w:pPr>
              <w:rPr>
                <w:b w:val="0"/>
                <w:bCs w:val="0"/>
                <w:color w:val="auto"/>
                <w:sz w:val="16"/>
                <w:szCs w:val="16"/>
              </w:rPr>
            </w:pPr>
          </w:p>
          <w:p w14:paraId="3B2D318B" w14:textId="0A234BD7" w:rsidR="00187F8E" w:rsidRPr="00A255DD" w:rsidRDefault="00F23E1F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    </w:t>
            </w:r>
            <w:sdt>
              <w:sdtPr>
                <w:rPr>
                  <w:sz w:val="16"/>
                  <w:szCs w:val="16"/>
                </w:rPr>
                <w:id w:val="1414203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031" w:rsidRPr="00A255DD">
                  <w:rPr>
                    <w:rFonts w:ascii="MS Gothic" w:eastAsia="MS Gothic" w:hAnsi="MS Gothic" w:hint="eastAsia"/>
                    <w:b w:val="0"/>
                    <w:bCs w:val="0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 </w:t>
            </w:r>
            <w:r w:rsidR="005C4031"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  </w:t>
            </w:r>
            <w:r w:rsidR="0002280F"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Prosjektet er under planlegging </w:t>
            </w:r>
          </w:p>
          <w:p w14:paraId="4FD27797" w14:textId="2F7B5983" w:rsidR="00187F8E" w:rsidRPr="00A255DD" w:rsidRDefault="00187F8E">
            <w:pPr>
              <w:rPr>
                <w:b w:val="0"/>
                <w:bCs w:val="0"/>
                <w:color w:val="auto"/>
                <w:sz w:val="16"/>
                <w:szCs w:val="16"/>
              </w:rPr>
            </w:pPr>
          </w:p>
          <w:p w14:paraId="5842AA61" w14:textId="1F341BB8" w:rsidR="00476791" w:rsidRPr="00A255DD" w:rsidRDefault="00187F8E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    </w:t>
            </w:r>
            <w:sdt>
              <w:sdtPr>
                <w:rPr>
                  <w:sz w:val="16"/>
                  <w:szCs w:val="16"/>
                </w:rPr>
                <w:id w:val="1897940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031" w:rsidRPr="00A255DD">
                  <w:rPr>
                    <w:rFonts w:ascii="MS Gothic" w:eastAsia="MS Gothic" w:hAnsi="MS Gothic" w:hint="eastAsia"/>
                    <w:b w:val="0"/>
                    <w:bCs w:val="0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  Datainnsamling</w:t>
            </w:r>
            <w:r w:rsidR="00584300"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584300" w:rsidRPr="00A255DD">
              <w:rPr>
                <w:b w:val="0"/>
                <w:bCs w:val="0"/>
                <w:color w:val="auto"/>
                <w:sz w:val="16"/>
                <w:szCs w:val="16"/>
              </w:rPr>
              <w:t>pågår</w:t>
            </w:r>
            <w:proofErr w:type="spellEnd"/>
            <w:r w:rsidR="00476791"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                    </w:t>
            </w:r>
          </w:p>
        </w:tc>
        <w:tc>
          <w:tcPr>
            <w:tcW w:w="4523" w:type="dxa"/>
          </w:tcPr>
          <w:p w14:paraId="108F32DE" w14:textId="77777777" w:rsidR="00476791" w:rsidRPr="00610D62" w:rsidRDefault="004767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  <w:p w14:paraId="609F2A24" w14:textId="2D182654" w:rsidR="00476791" w:rsidRPr="00610D62" w:rsidRDefault="00476791" w:rsidP="00187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610D62">
              <w:rPr>
                <w:color w:val="auto"/>
                <w:sz w:val="16"/>
                <w:szCs w:val="16"/>
              </w:rPr>
              <w:t xml:space="preserve">    </w:t>
            </w:r>
          </w:p>
          <w:p w14:paraId="55208975" w14:textId="304B4F98" w:rsidR="00187F8E" w:rsidRPr="00610D62" w:rsidRDefault="00F23E1F" w:rsidP="00187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610D62">
              <w:rPr>
                <w:color w:val="auto"/>
                <w:sz w:val="16"/>
                <w:szCs w:val="16"/>
              </w:rPr>
              <w:t xml:space="preserve">   </w:t>
            </w:r>
            <w:sdt>
              <w:sdtPr>
                <w:rPr>
                  <w:b/>
                  <w:bCs/>
                  <w:sz w:val="16"/>
                  <w:szCs w:val="16"/>
                </w:rPr>
                <w:id w:val="-1607418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031" w:rsidRPr="00610D62">
                  <w:rPr>
                    <w:rFonts w:ascii="MS Gothic" w:eastAsia="MS Gothic" w:hAnsi="MS Gothic" w:hint="eastAsia"/>
                    <w:b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Pr="00610D62">
              <w:rPr>
                <w:color w:val="auto"/>
                <w:sz w:val="16"/>
                <w:szCs w:val="16"/>
              </w:rPr>
              <w:t xml:space="preserve">     </w:t>
            </w:r>
            <w:r w:rsidR="0002280F" w:rsidRPr="00610D62">
              <w:rPr>
                <w:color w:val="auto"/>
                <w:sz w:val="16"/>
                <w:szCs w:val="16"/>
              </w:rPr>
              <w:t>Prosjektet er starta opp</w:t>
            </w:r>
          </w:p>
          <w:p w14:paraId="0B61B41F" w14:textId="77777777" w:rsidR="005C4031" w:rsidRPr="00610D62" w:rsidRDefault="005C4031" w:rsidP="00187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  <w:p w14:paraId="0D376BED" w14:textId="347A8AB8" w:rsidR="00187F8E" w:rsidRPr="00610D62" w:rsidRDefault="005C4031" w:rsidP="00187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610D62">
              <w:rPr>
                <w:color w:val="auto"/>
                <w:sz w:val="16"/>
                <w:szCs w:val="16"/>
              </w:rPr>
              <w:t xml:space="preserve"> </w:t>
            </w:r>
            <w:r w:rsidR="00187F8E" w:rsidRPr="00610D62">
              <w:rPr>
                <w:color w:val="auto"/>
                <w:sz w:val="16"/>
                <w:szCs w:val="16"/>
              </w:rPr>
              <w:t xml:space="preserve">  </w:t>
            </w:r>
            <w:sdt>
              <w:sdtPr>
                <w:rPr>
                  <w:b/>
                  <w:bCs/>
                  <w:sz w:val="16"/>
                  <w:szCs w:val="16"/>
                </w:rPr>
                <w:id w:val="-165351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0D62">
                  <w:rPr>
                    <w:rFonts w:ascii="MS Gothic" w:eastAsia="MS Gothic" w:hAnsi="MS Gothic" w:hint="eastAsia"/>
                    <w:b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187F8E" w:rsidRPr="00610D62">
              <w:rPr>
                <w:color w:val="auto"/>
                <w:sz w:val="16"/>
                <w:szCs w:val="16"/>
              </w:rPr>
              <w:t xml:space="preserve">   </w:t>
            </w:r>
            <w:r w:rsidR="0002280F" w:rsidRPr="00610D62">
              <w:rPr>
                <w:color w:val="auto"/>
                <w:sz w:val="16"/>
                <w:szCs w:val="16"/>
              </w:rPr>
              <w:t>Analyse og skriving</w:t>
            </w:r>
          </w:p>
          <w:p w14:paraId="22340F4F" w14:textId="77777777" w:rsidR="00187F8E" w:rsidRPr="00610D62" w:rsidRDefault="00187F8E" w:rsidP="00187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</w:tr>
      <w:tr w:rsidR="00610D62" w:rsidRPr="00610D62" w14:paraId="721320CD" w14:textId="77777777" w:rsidTr="00A25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1363ADE7" w14:textId="2543793A" w:rsidR="00187F8E" w:rsidRPr="00610D62" w:rsidRDefault="00610D62" w:rsidP="00AD02D1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AD02D1">
              <w:rPr>
                <w:sz w:val="20"/>
                <w:szCs w:val="20"/>
              </w:rPr>
              <w:t>Vurderingar og godkjenningar</w:t>
            </w:r>
          </w:p>
        </w:tc>
      </w:tr>
      <w:tr w:rsidR="00610D62" w:rsidRPr="00610D62" w14:paraId="04537553" w14:textId="77777777" w:rsidTr="00A255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09B444C1" w14:textId="77777777" w:rsidR="00187F8E" w:rsidRPr="00F743E3" w:rsidRDefault="00610D62">
            <w:pPr>
              <w:rPr>
                <w:b w:val="0"/>
                <w:bCs w:val="0"/>
                <w:color w:val="auto"/>
                <w:sz w:val="16"/>
                <w:szCs w:val="16"/>
                <w:lang w:val="nb-NO"/>
              </w:rPr>
            </w:pPr>
            <w:r w:rsidRPr="00F743E3">
              <w:rPr>
                <w:b w:val="0"/>
                <w:bCs w:val="0"/>
                <w:color w:val="auto"/>
                <w:sz w:val="16"/>
                <w:szCs w:val="16"/>
                <w:lang w:val="nb-NO"/>
              </w:rPr>
              <w:t>Har</w:t>
            </w:r>
            <w:r w:rsidR="00187F8E" w:rsidRPr="00F743E3">
              <w:rPr>
                <w:b w:val="0"/>
                <w:bCs w:val="0"/>
                <w:color w:val="auto"/>
                <w:sz w:val="16"/>
                <w:szCs w:val="16"/>
                <w:lang w:val="nb-NO"/>
              </w:rPr>
              <w:t xml:space="preserve"> prosjektet blitt vurdert og godkjent av REK</w:t>
            </w:r>
            <w:r w:rsidR="009757A7" w:rsidRPr="00F743E3">
              <w:rPr>
                <w:b w:val="0"/>
                <w:bCs w:val="0"/>
                <w:color w:val="auto"/>
                <w:sz w:val="16"/>
                <w:szCs w:val="16"/>
                <w:lang w:val="nb-NO"/>
              </w:rPr>
              <w:t xml:space="preserve">, meldt til </w:t>
            </w:r>
            <w:r w:rsidR="00EA3C7D" w:rsidRPr="00F743E3">
              <w:rPr>
                <w:b w:val="0"/>
                <w:bCs w:val="0"/>
                <w:color w:val="auto"/>
                <w:sz w:val="16"/>
                <w:szCs w:val="16"/>
                <w:lang w:val="nb-NO"/>
              </w:rPr>
              <w:t>SIKT</w:t>
            </w:r>
            <w:r w:rsidR="009757A7" w:rsidRPr="00F743E3">
              <w:rPr>
                <w:b w:val="0"/>
                <w:bCs w:val="0"/>
                <w:color w:val="auto"/>
                <w:sz w:val="16"/>
                <w:szCs w:val="16"/>
                <w:lang w:val="nb-NO"/>
              </w:rPr>
              <w:t xml:space="preserve"> eller</w:t>
            </w:r>
            <w:r w:rsidR="00471B8B" w:rsidRPr="00F743E3">
              <w:rPr>
                <w:b w:val="0"/>
                <w:bCs w:val="0"/>
                <w:color w:val="auto"/>
                <w:sz w:val="16"/>
                <w:szCs w:val="16"/>
                <w:lang w:val="nb-NO"/>
              </w:rPr>
              <w:t xml:space="preserve"> </w:t>
            </w:r>
            <w:r w:rsidR="00A643D3" w:rsidRPr="00F743E3">
              <w:rPr>
                <w:b w:val="0"/>
                <w:bCs w:val="0"/>
                <w:color w:val="auto"/>
                <w:sz w:val="16"/>
                <w:szCs w:val="16"/>
                <w:lang w:val="nb-NO"/>
              </w:rPr>
              <w:t xml:space="preserve">i </w:t>
            </w:r>
            <w:proofErr w:type="spellStart"/>
            <w:r w:rsidR="00471B8B" w:rsidRPr="00F743E3">
              <w:rPr>
                <w:b w:val="0"/>
                <w:bCs w:val="0"/>
                <w:color w:val="auto"/>
                <w:sz w:val="16"/>
                <w:szCs w:val="16"/>
                <w:lang w:val="nb-NO"/>
              </w:rPr>
              <w:t>eProtokoll</w:t>
            </w:r>
            <w:proofErr w:type="spellEnd"/>
            <w:r w:rsidR="00471B8B" w:rsidRPr="00F743E3">
              <w:rPr>
                <w:b w:val="0"/>
                <w:bCs w:val="0"/>
                <w:color w:val="auto"/>
                <w:sz w:val="16"/>
                <w:szCs w:val="16"/>
                <w:lang w:val="nb-NO"/>
              </w:rPr>
              <w:t xml:space="preserve"> til </w:t>
            </w:r>
            <w:proofErr w:type="spellStart"/>
            <w:r w:rsidR="00D85022" w:rsidRPr="00F743E3">
              <w:rPr>
                <w:b w:val="0"/>
                <w:bCs w:val="0"/>
                <w:color w:val="auto"/>
                <w:sz w:val="16"/>
                <w:szCs w:val="16"/>
                <w:lang w:val="nb-NO"/>
              </w:rPr>
              <w:t>p</w:t>
            </w:r>
            <w:r w:rsidR="009757A7" w:rsidRPr="00F743E3">
              <w:rPr>
                <w:b w:val="0"/>
                <w:bCs w:val="0"/>
                <w:color w:val="auto"/>
                <w:sz w:val="16"/>
                <w:szCs w:val="16"/>
                <w:lang w:val="nb-NO"/>
              </w:rPr>
              <w:t>ersonvernombodet</w:t>
            </w:r>
            <w:proofErr w:type="spellEnd"/>
            <w:r w:rsidR="00A643D3" w:rsidRPr="00F743E3">
              <w:rPr>
                <w:b w:val="0"/>
                <w:bCs w:val="0"/>
                <w:color w:val="auto"/>
                <w:sz w:val="16"/>
                <w:szCs w:val="16"/>
                <w:lang w:val="nb-NO"/>
              </w:rPr>
              <w:t>?</w:t>
            </w:r>
          </w:p>
          <w:p w14:paraId="11C454A6" w14:textId="77777777" w:rsidR="00F743E3" w:rsidRPr="00F743E3" w:rsidRDefault="00F743E3">
            <w:pPr>
              <w:rPr>
                <w:b w:val="0"/>
                <w:bCs w:val="0"/>
                <w:color w:val="auto"/>
                <w:sz w:val="16"/>
                <w:szCs w:val="16"/>
                <w:lang w:val="nb-NO"/>
              </w:rPr>
            </w:pPr>
          </w:p>
          <w:p w14:paraId="10745C16" w14:textId="61901B68" w:rsidR="00F743E3" w:rsidRPr="00F743E3" w:rsidRDefault="00F743E3" w:rsidP="00F743E3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-1398433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43E3">
                  <w:rPr>
                    <w:rFonts w:ascii="MS Gothic" w:eastAsia="MS Gothic" w:hAnsi="MS Gothic" w:hint="eastAsia"/>
                    <w:b w:val="0"/>
                    <w:bCs w:val="0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t xml:space="preserve">  Skal sende søknad/melding</w:t>
            </w:r>
          </w:p>
          <w:p w14:paraId="1DCE0DBD" w14:textId="77777777" w:rsidR="00F743E3" w:rsidRPr="00F743E3" w:rsidRDefault="00F743E3" w:rsidP="00F743E3">
            <w:pPr>
              <w:rPr>
                <w:b w:val="0"/>
                <w:bCs w:val="0"/>
                <w:color w:val="auto"/>
                <w:sz w:val="16"/>
                <w:szCs w:val="16"/>
              </w:rPr>
            </w:pPr>
          </w:p>
          <w:p w14:paraId="545E47CB" w14:textId="70785492" w:rsidR="00F743E3" w:rsidRPr="00F743E3" w:rsidRDefault="00F743E3" w:rsidP="00F743E3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161779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43E3">
                  <w:rPr>
                    <w:rFonts w:ascii="MS Gothic" w:eastAsia="MS Gothic" w:hAnsi="MS Gothic" w:hint="eastAsia"/>
                    <w:b w:val="0"/>
                    <w:bCs w:val="0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t xml:space="preserve">  Prosjektet er godkjent av REK med nr: </w:t>
            </w:r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softHyphen/>
            </w:r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softHyphen/>
            </w:r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softHyphen/>
            </w:r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softHyphen/>
            </w:r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softHyphen/>
            </w:r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softHyphen/>
            </w:r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softHyphen/>
            </w:r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softHyphen/>
            </w:r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softHyphen/>
            </w:r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softHyphen/>
            </w:r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softHyphen/>
            </w:r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softHyphen/>
              <w:t>______________</w:t>
            </w:r>
          </w:p>
          <w:p w14:paraId="3FF51B73" w14:textId="77777777" w:rsidR="00F743E3" w:rsidRPr="00F743E3" w:rsidRDefault="00F743E3" w:rsidP="00F743E3">
            <w:pPr>
              <w:rPr>
                <w:b w:val="0"/>
                <w:bCs w:val="0"/>
                <w:color w:val="auto"/>
                <w:sz w:val="16"/>
                <w:szCs w:val="16"/>
              </w:rPr>
            </w:pPr>
          </w:p>
          <w:p w14:paraId="392AE96A" w14:textId="1409E0FF" w:rsidR="00F743E3" w:rsidRPr="00F743E3" w:rsidRDefault="00F743E3" w:rsidP="00F743E3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-1789891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43E3">
                  <w:rPr>
                    <w:rFonts w:ascii="MS Gothic" w:eastAsia="MS Gothic" w:hAnsi="MS Gothic" w:hint="eastAsia"/>
                    <w:b w:val="0"/>
                    <w:bCs w:val="0"/>
                    <w:sz w:val="16"/>
                    <w:szCs w:val="16"/>
                  </w:rPr>
                  <w:t>☐</w:t>
                </w:r>
              </w:sdtContent>
            </w:sdt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t xml:space="preserve">  Prosjektet er </w:t>
            </w:r>
            <w:r>
              <w:rPr>
                <w:b w:val="0"/>
                <w:bCs w:val="0"/>
                <w:color w:val="auto"/>
                <w:sz w:val="16"/>
                <w:szCs w:val="16"/>
              </w:rPr>
              <w:t xml:space="preserve">vurdert </w:t>
            </w:r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t>av SIK</w:t>
            </w:r>
            <w:r w:rsidRPr="00F743E3">
              <w:rPr>
                <w:b w:val="0"/>
                <w:bCs w:val="0"/>
                <w:sz w:val="16"/>
                <w:szCs w:val="16"/>
              </w:rPr>
              <w:t>T</w:t>
            </w:r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t xml:space="preserve"> med nr.:______________</w:t>
            </w:r>
          </w:p>
          <w:p w14:paraId="02FBBC1E" w14:textId="77777777" w:rsidR="00F743E3" w:rsidRPr="00F743E3" w:rsidRDefault="00F743E3" w:rsidP="00F743E3">
            <w:pPr>
              <w:rPr>
                <w:b w:val="0"/>
                <w:bCs w:val="0"/>
                <w:color w:val="auto"/>
                <w:sz w:val="16"/>
                <w:szCs w:val="16"/>
              </w:rPr>
            </w:pPr>
          </w:p>
          <w:p w14:paraId="49EAEBA0" w14:textId="4940B958" w:rsidR="00F743E3" w:rsidRPr="00F743E3" w:rsidRDefault="00F743E3" w:rsidP="00F743E3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-170285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43E3">
                  <w:rPr>
                    <w:rFonts w:ascii="MS Gothic" w:eastAsia="MS Gothic" w:hAnsi="MS Gothic" w:hint="eastAsia"/>
                    <w:b w:val="0"/>
                    <w:bCs w:val="0"/>
                    <w:sz w:val="16"/>
                    <w:szCs w:val="16"/>
                  </w:rPr>
                  <w:t>☐</w:t>
                </w:r>
              </w:sdtContent>
            </w:sdt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t xml:space="preserve">  Prosjektet er </w:t>
            </w:r>
            <w:r>
              <w:rPr>
                <w:b w:val="0"/>
                <w:bCs w:val="0"/>
                <w:color w:val="auto"/>
                <w:sz w:val="16"/>
                <w:szCs w:val="16"/>
              </w:rPr>
              <w:t xml:space="preserve">vurdert i </w:t>
            </w:r>
            <w:proofErr w:type="spellStart"/>
            <w:r>
              <w:rPr>
                <w:b w:val="0"/>
                <w:bCs w:val="0"/>
                <w:color w:val="auto"/>
                <w:sz w:val="16"/>
                <w:szCs w:val="16"/>
              </w:rPr>
              <w:t>eProtokoll</w:t>
            </w:r>
            <w:proofErr w:type="spellEnd"/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t xml:space="preserve"> med nr.:_____________</w:t>
            </w:r>
          </w:p>
          <w:p w14:paraId="5AFD6938" w14:textId="77777777" w:rsidR="00F743E3" w:rsidRPr="00F743E3" w:rsidRDefault="00F743E3" w:rsidP="00F743E3">
            <w:pPr>
              <w:rPr>
                <w:b w:val="0"/>
                <w:bCs w:val="0"/>
                <w:color w:val="auto"/>
                <w:sz w:val="16"/>
                <w:szCs w:val="16"/>
              </w:rPr>
            </w:pPr>
          </w:p>
          <w:p w14:paraId="46BA7025" w14:textId="2685440B" w:rsidR="00F743E3" w:rsidRPr="00F743E3" w:rsidRDefault="00F743E3" w:rsidP="00F743E3">
            <w:pPr>
              <w:rPr>
                <w:b w:val="0"/>
                <w:bCs w:val="0"/>
                <w:sz w:val="16"/>
                <w:szCs w:val="16"/>
              </w:rPr>
            </w:pPr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1595361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43E3">
                  <w:rPr>
                    <w:rFonts w:ascii="MS Gothic" w:eastAsia="MS Gothic" w:hAnsi="MS Gothic" w:hint="eastAsia"/>
                    <w:b w:val="0"/>
                    <w:bCs w:val="0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Pr="00F743E3">
              <w:rPr>
                <w:b w:val="0"/>
                <w:bCs w:val="0"/>
                <w:color w:val="auto"/>
                <w:sz w:val="16"/>
                <w:szCs w:val="16"/>
              </w:rPr>
              <w:t xml:space="preserve">  Ikkje relevant</w:t>
            </w:r>
          </w:p>
          <w:p w14:paraId="1EB5CF58" w14:textId="77777777" w:rsidR="00F743E3" w:rsidRPr="00F743E3" w:rsidRDefault="00F743E3">
            <w:pPr>
              <w:rPr>
                <w:b w:val="0"/>
                <w:bCs w:val="0"/>
                <w:color w:val="auto"/>
                <w:sz w:val="16"/>
                <w:szCs w:val="16"/>
              </w:rPr>
            </w:pPr>
          </w:p>
          <w:p w14:paraId="62DE46EA" w14:textId="4C24DAE9" w:rsidR="00A255DD" w:rsidRPr="00F743E3" w:rsidRDefault="00A255DD">
            <w:pPr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:rsidR="00610D62" w:rsidRPr="00610D62" w14:paraId="5C233334" w14:textId="77777777" w:rsidTr="00A25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0A6EEA67" w14:textId="4515A15A" w:rsidR="00FB7337" w:rsidRPr="00FB7337" w:rsidRDefault="00FB7337" w:rsidP="00A255D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D02D1">
              <w:rPr>
                <w:sz w:val="20"/>
                <w:szCs w:val="20"/>
              </w:rPr>
              <w:t>Min motivasjon for å søkje stipend</w:t>
            </w:r>
          </w:p>
        </w:tc>
      </w:tr>
      <w:tr w:rsidR="00FB7337" w:rsidRPr="00610D62" w14:paraId="4889F7B7" w14:textId="77777777" w:rsidTr="00A255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37919D12" w14:textId="77777777" w:rsidR="00FB7337" w:rsidRDefault="00FB7337" w:rsidP="00E71F2C">
            <w:pPr>
              <w:rPr>
                <w:b w:val="0"/>
                <w:bCs w:val="0"/>
                <w:sz w:val="16"/>
                <w:szCs w:val="16"/>
              </w:rPr>
            </w:pPr>
          </w:p>
          <w:p w14:paraId="024B0CFC" w14:textId="77777777" w:rsidR="00FB7337" w:rsidRDefault="00FB7337" w:rsidP="00E71F2C">
            <w:pPr>
              <w:rPr>
                <w:b w:val="0"/>
                <w:bCs w:val="0"/>
                <w:sz w:val="16"/>
                <w:szCs w:val="16"/>
              </w:rPr>
            </w:pPr>
          </w:p>
          <w:p w14:paraId="23CC93BC" w14:textId="77777777" w:rsidR="00FB7337" w:rsidRDefault="00FB7337" w:rsidP="00E71F2C">
            <w:pPr>
              <w:rPr>
                <w:b w:val="0"/>
                <w:bCs w:val="0"/>
                <w:sz w:val="16"/>
                <w:szCs w:val="16"/>
              </w:rPr>
            </w:pPr>
          </w:p>
          <w:p w14:paraId="5D467473" w14:textId="77777777" w:rsidR="00FB7337" w:rsidRDefault="00FB7337" w:rsidP="00E71F2C">
            <w:pPr>
              <w:rPr>
                <w:b w:val="0"/>
                <w:bCs w:val="0"/>
                <w:sz w:val="16"/>
                <w:szCs w:val="16"/>
              </w:rPr>
            </w:pPr>
          </w:p>
          <w:p w14:paraId="3C8641A2" w14:textId="77777777" w:rsidR="00FB7337" w:rsidRDefault="00FB7337" w:rsidP="00E71F2C">
            <w:pPr>
              <w:rPr>
                <w:b w:val="0"/>
                <w:bCs w:val="0"/>
                <w:sz w:val="16"/>
                <w:szCs w:val="16"/>
              </w:rPr>
            </w:pPr>
          </w:p>
          <w:p w14:paraId="1D53FAC4" w14:textId="77777777" w:rsidR="00FB7337" w:rsidRDefault="00FB7337" w:rsidP="00E71F2C">
            <w:pPr>
              <w:rPr>
                <w:b w:val="0"/>
                <w:bCs w:val="0"/>
                <w:sz w:val="16"/>
                <w:szCs w:val="16"/>
              </w:rPr>
            </w:pPr>
          </w:p>
          <w:p w14:paraId="496541CA" w14:textId="77777777" w:rsidR="00FB7337" w:rsidRDefault="00FB7337" w:rsidP="00E71F2C">
            <w:pPr>
              <w:rPr>
                <w:b w:val="0"/>
                <w:bCs w:val="0"/>
                <w:sz w:val="16"/>
                <w:szCs w:val="16"/>
              </w:rPr>
            </w:pPr>
          </w:p>
          <w:p w14:paraId="42241961" w14:textId="77777777" w:rsidR="00FB7337" w:rsidRDefault="00FB7337" w:rsidP="00E71F2C">
            <w:pPr>
              <w:rPr>
                <w:b w:val="0"/>
                <w:bCs w:val="0"/>
                <w:sz w:val="16"/>
                <w:szCs w:val="16"/>
              </w:rPr>
            </w:pPr>
          </w:p>
          <w:p w14:paraId="3DC9C83C" w14:textId="77777777" w:rsidR="00FB7337" w:rsidRDefault="00FB7337" w:rsidP="00E71F2C">
            <w:pPr>
              <w:rPr>
                <w:b w:val="0"/>
                <w:bCs w:val="0"/>
                <w:sz w:val="16"/>
                <w:szCs w:val="16"/>
              </w:rPr>
            </w:pPr>
          </w:p>
          <w:p w14:paraId="63FD62EB" w14:textId="77777777" w:rsidR="00FB7337" w:rsidRDefault="00FB7337" w:rsidP="00E71F2C">
            <w:pPr>
              <w:rPr>
                <w:b w:val="0"/>
                <w:bCs w:val="0"/>
                <w:sz w:val="16"/>
                <w:szCs w:val="16"/>
              </w:rPr>
            </w:pPr>
          </w:p>
          <w:p w14:paraId="543C9BA0" w14:textId="77777777" w:rsidR="00FB7337" w:rsidRDefault="00FB7337" w:rsidP="00E71F2C">
            <w:pPr>
              <w:rPr>
                <w:b w:val="0"/>
                <w:bCs w:val="0"/>
                <w:sz w:val="16"/>
                <w:szCs w:val="16"/>
              </w:rPr>
            </w:pPr>
          </w:p>
          <w:p w14:paraId="2400AA17" w14:textId="77777777" w:rsidR="00FB7337" w:rsidRPr="00610D62" w:rsidRDefault="00FB7337" w:rsidP="00E71F2C">
            <w:pPr>
              <w:rPr>
                <w:b w:val="0"/>
                <w:bCs w:val="0"/>
                <w:sz w:val="16"/>
                <w:szCs w:val="16"/>
              </w:rPr>
            </w:pPr>
          </w:p>
        </w:tc>
      </w:tr>
      <w:tr w:rsidR="00610D62" w:rsidRPr="00610D62" w14:paraId="177759EC" w14:textId="77777777" w:rsidTr="00A25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53AA9670" w14:textId="77777777" w:rsidR="005C4031" w:rsidRPr="00610D62" w:rsidRDefault="005C4031">
            <w:pPr>
              <w:rPr>
                <w:b w:val="0"/>
                <w:bCs w:val="0"/>
                <w:color w:val="auto"/>
                <w:sz w:val="16"/>
                <w:szCs w:val="16"/>
              </w:rPr>
            </w:pPr>
          </w:p>
          <w:p w14:paraId="01C902A6" w14:textId="7EF92F30" w:rsidR="0074537C" w:rsidRPr="00FB7337" w:rsidRDefault="00E71F2C" w:rsidP="00FB7337">
            <w:pPr>
              <w:pStyle w:val="Listeavsnit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D02D1">
              <w:rPr>
                <w:sz w:val="20"/>
                <w:szCs w:val="20"/>
              </w:rPr>
              <w:t>Eventuelle kommentarar eller andre opplysningar (t.d. relevans for Helse Førde og kopling til forskingsmiljø)</w:t>
            </w:r>
          </w:p>
        </w:tc>
      </w:tr>
      <w:tr w:rsidR="00FB7337" w:rsidRPr="00610D62" w14:paraId="7213DCF3" w14:textId="77777777" w:rsidTr="00A255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2CB806B4" w14:textId="77777777" w:rsidR="00FB7337" w:rsidRDefault="00FB7337">
            <w:pPr>
              <w:rPr>
                <w:b w:val="0"/>
                <w:bCs w:val="0"/>
                <w:sz w:val="16"/>
                <w:szCs w:val="16"/>
              </w:rPr>
            </w:pPr>
          </w:p>
          <w:p w14:paraId="531239E4" w14:textId="77777777" w:rsidR="00FB7337" w:rsidRDefault="00FB7337">
            <w:pPr>
              <w:rPr>
                <w:b w:val="0"/>
                <w:bCs w:val="0"/>
                <w:sz w:val="16"/>
                <w:szCs w:val="16"/>
              </w:rPr>
            </w:pPr>
          </w:p>
          <w:p w14:paraId="2CA66ABB" w14:textId="77777777" w:rsidR="00FB7337" w:rsidRDefault="00FB7337">
            <w:pPr>
              <w:rPr>
                <w:b w:val="0"/>
                <w:bCs w:val="0"/>
                <w:sz w:val="16"/>
                <w:szCs w:val="16"/>
              </w:rPr>
            </w:pPr>
          </w:p>
          <w:p w14:paraId="09314FD1" w14:textId="77777777" w:rsidR="00FB7337" w:rsidRDefault="00FB7337">
            <w:pPr>
              <w:rPr>
                <w:b w:val="0"/>
                <w:bCs w:val="0"/>
                <w:sz w:val="16"/>
                <w:szCs w:val="16"/>
              </w:rPr>
            </w:pPr>
          </w:p>
          <w:p w14:paraId="109D7338" w14:textId="77777777" w:rsidR="00FB7337" w:rsidRDefault="00FB7337">
            <w:pPr>
              <w:rPr>
                <w:b w:val="0"/>
                <w:bCs w:val="0"/>
                <w:sz w:val="16"/>
                <w:szCs w:val="16"/>
              </w:rPr>
            </w:pPr>
          </w:p>
          <w:p w14:paraId="27FA04A8" w14:textId="77777777" w:rsidR="00FB7337" w:rsidRDefault="00FB7337">
            <w:pPr>
              <w:rPr>
                <w:b w:val="0"/>
                <w:bCs w:val="0"/>
                <w:sz w:val="16"/>
                <w:szCs w:val="16"/>
              </w:rPr>
            </w:pPr>
          </w:p>
          <w:p w14:paraId="0C668543" w14:textId="77777777" w:rsidR="00FB7337" w:rsidRDefault="00FB7337">
            <w:pPr>
              <w:rPr>
                <w:b w:val="0"/>
                <w:bCs w:val="0"/>
                <w:sz w:val="16"/>
                <w:szCs w:val="16"/>
              </w:rPr>
            </w:pPr>
          </w:p>
          <w:p w14:paraId="7C03A463" w14:textId="77777777" w:rsidR="00FB7337" w:rsidRDefault="00FB7337">
            <w:pPr>
              <w:rPr>
                <w:b w:val="0"/>
                <w:bCs w:val="0"/>
                <w:sz w:val="16"/>
                <w:szCs w:val="16"/>
              </w:rPr>
            </w:pPr>
          </w:p>
          <w:p w14:paraId="7D462F02" w14:textId="77777777" w:rsidR="00FB7337" w:rsidRDefault="00FB7337">
            <w:pPr>
              <w:rPr>
                <w:b w:val="0"/>
                <w:bCs w:val="0"/>
                <w:sz w:val="16"/>
                <w:szCs w:val="16"/>
              </w:rPr>
            </w:pPr>
          </w:p>
          <w:p w14:paraId="24B96F0B" w14:textId="77777777" w:rsidR="00FB7337" w:rsidRDefault="00FB7337">
            <w:pPr>
              <w:rPr>
                <w:b w:val="0"/>
                <w:bCs w:val="0"/>
                <w:sz w:val="16"/>
                <w:szCs w:val="16"/>
              </w:rPr>
            </w:pPr>
          </w:p>
          <w:p w14:paraId="1F3E8250" w14:textId="77777777" w:rsidR="00FB7337" w:rsidRDefault="00FB7337">
            <w:pPr>
              <w:rPr>
                <w:b w:val="0"/>
                <w:bCs w:val="0"/>
                <w:sz w:val="16"/>
                <w:szCs w:val="16"/>
              </w:rPr>
            </w:pPr>
          </w:p>
          <w:p w14:paraId="76D204ED" w14:textId="77777777" w:rsidR="00FB7337" w:rsidRPr="00610D62" w:rsidRDefault="00FB7337">
            <w:pPr>
              <w:rPr>
                <w:b w:val="0"/>
                <w:bCs w:val="0"/>
                <w:sz w:val="16"/>
                <w:szCs w:val="16"/>
              </w:rPr>
            </w:pPr>
          </w:p>
        </w:tc>
      </w:tr>
      <w:tr w:rsidR="00610D62" w:rsidRPr="00610D62" w14:paraId="19A8B7B6" w14:textId="77777777" w:rsidTr="00A25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5EEF33F2" w14:textId="1D74AA1F" w:rsidR="008C544E" w:rsidRPr="00FB7337" w:rsidRDefault="008C544E" w:rsidP="00A255DD">
            <w:pPr>
              <w:numPr>
                <w:ilvl w:val="0"/>
                <w:numId w:val="2"/>
              </w:numPr>
              <w:rPr>
                <w:color w:val="auto"/>
                <w:sz w:val="20"/>
                <w:szCs w:val="20"/>
              </w:rPr>
            </w:pPr>
            <w:r w:rsidRPr="00A255DD">
              <w:rPr>
                <w:sz w:val="20"/>
                <w:szCs w:val="20"/>
              </w:rPr>
              <w:t>Vedlegg</w:t>
            </w:r>
            <w:r w:rsidR="0002280F" w:rsidRPr="00A255DD">
              <w:rPr>
                <w:sz w:val="20"/>
                <w:szCs w:val="20"/>
              </w:rPr>
              <w:t xml:space="preserve"> (skal ligge ved)</w:t>
            </w:r>
          </w:p>
        </w:tc>
      </w:tr>
      <w:tr w:rsidR="00610D62" w:rsidRPr="00610D62" w14:paraId="14A86166" w14:textId="77777777" w:rsidTr="00A255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789C9110" w14:textId="0CE2FB2D" w:rsidR="008C544E" w:rsidRPr="00610D62" w:rsidRDefault="008C544E">
            <w:pPr>
              <w:rPr>
                <w:color w:val="auto"/>
                <w:sz w:val="16"/>
                <w:szCs w:val="16"/>
              </w:rPr>
            </w:pPr>
          </w:p>
          <w:p w14:paraId="29760BC0" w14:textId="3C3AC2BE" w:rsidR="008C544E" w:rsidRPr="00A255DD" w:rsidRDefault="008C544E" w:rsidP="008C544E">
            <w:pPr>
              <w:numPr>
                <w:ilvl w:val="0"/>
                <w:numId w:val="4"/>
              </w:num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Prosjekt</w:t>
            </w:r>
            <w:r w:rsidR="009757A7" w:rsidRPr="00A255DD">
              <w:rPr>
                <w:b w:val="0"/>
                <w:bCs w:val="0"/>
                <w:color w:val="auto"/>
                <w:sz w:val="16"/>
                <w:szCs w:val="16"/>
              </w:rPr>
              <w:t>plan</w:t>
            </w:r>
            <w:r w:rsidR="00FB4865"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636216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865" w:rsidRPr="00A255DD">
                  <w:rPr>
                    <w:rFonts w:ascii="MS Gothic" w:eastAsia="MS Gothic" w:hAnsi="MS Gothic" w:hint="eastAsia"/>
                    <w:b w:val="0"/>
                    <w:bCs w:val="0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FB4865"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    </w:t>
            </w:r>
          </w:p>
          <w:p w14:paraId="30AD7ED2" w14:textId="77777777" w:rsidR="008C544E" w:rsidRPr="00A255DD" w:rsidRDefault="008C544E" w:rsidP="008C544E">
            <w:pPr>
              <w:ind w:left="360"/>
              <w:rPr>
                <w:b w:val="0"/>
                <w:bCs w:val="0"/>
                <w:color w:val="auto"/>
                <w:sz w:val="16"/>
                <w:szCs w:val="16"/>
              </w:rPr>
            </w:pPr>
          </w:p>
          <w:p w14:paraId="5648589B" w14:textId="46AB7D3C" w:rsidR="00BF341B" w:rsidRPr="00A255DD" w:rsidRDefault="009757A7" w:rsidP="00B725B6">
            <w:pPr>
              <w:ind w:left="36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Dersom prosjektplanen er godkjent</w:t>
            </w:r>
            <w:r w:rsidR="00BF341B"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 av rettleiar eller utdanningsinstitusjon</w:t>
            </w:r>
          </w:p>
          <w:p w14:paraId="41877694" w14:textId="0D3C96A7" w:rsidR="008C544E" w:rsidRPr="00A255DD" w:rsidRDefault="00B725B6" w:rsidP="00BF341B">
            <w:pPr>
              <w:ind w:left="36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så vedlegg s</w:t>
            </w:r>
            <w:r w:rsidR="009757A7" w:rsidRPr="00A255DD">
              <w:rPr>
                <w:b w:val="0"/>
                <w:bCs w:val="0"/>
                <w:color w:val="auto"/>
                <w:sz w:val="16"/>
                <w:szCs w:val="16"/>
              </w:rPr>
              <w:t>tadfesting på dette</w:t>
            </w:r>
            <w:r w:rsidR="00FB4865" w:rsidRPr="00A255DD">
              <w:rPr>
                <w:b w:val="0"/>
                <w:bCs w:val="0"/>
                <w:sz w:val="16"/>
                <w:szCs w:val="16"/>
              </w:rPr>
              <w:t>.</w:t>
            </w:r>
            <w:r w:rsidR="00FB4865"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112073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865" w:rsidRPr="00A255DD">
                  <w:rPr>
                    <w:rFonts w:ascii="MS Gothic" w:eastAsia="MS Gothic" w:hAnsi="MS Gothic" w:hint="eastAsia"/>
                    <w:b w:val="0"/>
                    <w:bCs w:val="0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FB4865"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    </w:t>
            </w:r>
          </w:p>
          <w:p w14:paraId="04DCD486" w14:textId="77777777" w:rsidR="009757A7" w:rsidRPr="00A255DD" w:rsidRDefault="009757A7" w:rsidP="00953ECC">
            <w:pPr>
              <w:rPr>
                <w:b w:val="0"/>
                <w:bCs w:val="0"/>
                <w:color w:val="auto"/>
                <w:sz w:val="16"/>
                <w:szCs w:val="16"/>
              </w:rPr>
            </w:pPr>
          </w:p>
          <w:p w14:paraId="445CC0D3" w14:textId="39FE39C7" w:rsidR="00302CA4" w:rsidRPr="00A255DD" w:rsidRDefault="002312CD" w:rsidP="00953ECC">
            <w:pPr>
              <w:numPr>
                <w:ilvl w:val="0"/>
                <w:numId w:val="4"/>
              </w:num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Karakterutskrift for dei delane av masterutdanninga som er gjennomført </w:t>
            </w:r>
            <w:r w:rsidR="00FB4865" w:rsidRPr="00A255DD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FB4865"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13962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865" w:rsidRPr="00A255DD">
                  <w:rPr>
                    <w:rFonts w:ascii="MS Gothic" w:eastAsia="MS Gothic" w:hAnsi="MS Gothic" w:hint="eastAsia"/>
                    <w:b w:val="0"/>
                    <w:bCs w:val="0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FB4865"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    </w:t>
            </w:r>
          </w:p>
          <w:p w14:paraId="355E3904" w14:textId="77777777" w:rsidR="00302CA4" w:rsidRPr="00A255DD" w:rsidRDefault="00302CA4" w:rsidP="00302CA4">
            <w:pPr>
              <w:pStyle w:val="Listeavsnitt"/>
              <w:rPr>
                <w:b w:val="0"/>
                <w:bCs w:val="0"/>
                <w:color w:val="auto"/>
                <w:sz w:val="16"/>
                <w:szCs w:val="16"/>
              </w:rPr>
            </w:pPr>
          </w:p>
          <w:p w14:paraId="1F0D33C2" w14:textId="65FA6861" w:rsidR="00A35787" w:rsidRPr="00A255DD" w:rsidRDefault="00A35787" w:rsidP="00A35787">
            <w:pPr>
              <w:pStyle w:val="Listeavsnitt"/>
              <w:numPr>
                <w:ilvl w:val="0"/>
                <w:numId w:val="4"/>
              </w:num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Kort tilråding frå seksjonsleiar i form av ein e-post</w:t>
            </w:r>
            <w:r w:rsidR="00FB4865"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539176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865" w:rsidRPr="00A255DD">
                  <w:rPr>
                    <w:rFonts w:ascii="MS Gothic" w:eastAsia="MS Gothic" w:hAnsi="MS Gothic" w:hint="eastAsia"/>
                    <w:b w:val="0"/>
                    <w:bCs w:val="0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FB4865"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    </w:t>
            </w:r>
          </w:p>
          <w:p w14:paraId="26D1DA78" w14:textId="05C8C4F1" w:rsidR="009757A7" w:rsidRPr="00610D62" w:rsidRDefault="009757A7" w:rsidP="00A35787">
            <w:pPr>
              <w:rPr>
                <w:color w:val="auto"/>
                <w:sz w:val="16"/>
                <w:szCs w:val="16"/>
              </w:rPr>
            </w:pPr>
          </w:p>
          <w:p w14:paraId="5BB6F380" w14:textId="77777777" w:rsidR="008C544E" w:rsidRPr="00610D62" w:rsidRDefault="008C544E" w:rsidP="008C544E">
            <w:pPr>
              <w:rPr>
                <w:color w:val="auto"/>
                <w:sz w:val="16"/>
                <w:szCs w:val="16"/>
              </w:rPr>
            </w:pPr>
          </w:p>
        </w:tc>
      </w:tr>
      <w:tr w:rsidR="00610D62" w:rsidRPr="00610D62" w14:paraId="7C89676A" w14:textId="77777777" w:rsidTr="00A25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407C5303" w14:textId="77777777" w:rsidR="00294533" w:rsidRPr="00610D62" w:rsidRDefault="00294533" w:rsidP="00610D62">
            <w:pPr>
              <w:numPr>
                <w:ilvl w:val="0"/>
                <w:numId w:val="2"/>
              </w:numPr>
              <w:rPr>
                <w:color w:val="auto"/>
                <w:sz w:val="20"/>
                <w:szCs w:val="20"/>
              </w:rPr>
            </w:pPr>
            <w:r w:rsidRPr="00A255DD">
              <w:rPr>
                <w:sz w:val="20"/>
                <w:szCs w:val="20"/>
              </w:rPr>
              <w:t>Innsending av søknad</w:t>
            </w:r>
          </w:p>
        </w:tc>
      </w:tr>
      <w:tr w:rsidR="00610D62" w:rsidRPr="00610D62" w14:paraId="35D2FD42" w14:textId="77777777" w:rsidTr="00A255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3E5138BB" w14:textId="77777777" w:rsidR="00294533" w:rsidRPr="00A255DD" w:rsidRDefault="00294533" w:rsidP="00294533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Søknad og vedlegg sendast i ei samla pdf-fil til </w:t>
            </w:r>
            <w:hyperlink r:id="rId11" w:history="1">
              <w:r w:rsidRPr="00A255DD">
                <w:rPr>
                  <w:rStyle w:val="Hyperkobling"/>
                  <w:b w:val="0"/>
                  <w:bCs w:val="0"/>
                  <w:color w:val="auto"/>
                  <w:sz w:val="16"/>
                  <w:szCs w:val="16"/>
                </w:rPr>
                <w:t>soknad@helse-forde.no</w:t>
              </w:r>
            </w:hyperlink>
          </w:p>
          <w:p w14:paraId="27E5A01F" w14:textId="77777777" w:rsidR="000D0D0D" w:rsidRDefault="000D0D0D" w:rsidP="00294533">
            <w:pPr>
              <w:rPr>
                <w:color w:val="auto"/>
                <w:sz w:val="16"/>
                <w:szCs w:val="16"/>
              </w:rPr>
            </w:pPr>
          </w:p>
          <w:p w14:paraId="69E364CE" w14:textId="3FD4514D" w:rsidR="00FB7337" w:rsidRPr="000D0D0D" w:rsidRDefault="00294533" w:rsidP="00294533">
            <w:pPr>
              <w:rPr>
                <w:b w:val="0"/>
                <w:bCs w:val="0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Ein får stadfesting på motteken søknad</w:t>
            </w:r>
            <w:r w:rsidR="000D0D0D">
              <w:rPr>
                <w:b w:val="0"/>
                <w:bCs w:val="0"/>
                <w:color w:val="auto"/>
                <w:sz w:val="16"/>
                <w:szCs w:val="16"/>
              </w:rPr>
              <w:t xml:space="preserve">. </w:t>
            </w:r>
          </w:p>
          <w:p w14:paraId="4CFA3513" w14:textId="77777777" w:rsidR="00FB7337" w:rsidRPr="00610D62" w:rsidRDefault="00FB7337" w:rsidP="00294533">
            <w:pPr>
              <w:rPr>
                <w:color w:val="auto"/>
                <w:sz w:val="16"/>
                <w:szCs w:val="16"/>
              </w:rPr>
            </w:pPr>
          </w:p>
        </w:tc>
      </w:tr>
      <w:tr w:rsidR="00A97A92" w:rsidRPr="00610D62" w14:paraId="48090B1F" w14:textId="77777777" w:rsidTr="00A25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571E7F5E" w14:textId="3C83AF46" w:rsidR="00A97A92" w:rsidRPr="00A255DD" w:rsidRDefault="00A97A92" w:rsidP="00294533">
            <w:pPr>
              <w:rPr>
                <w:sz w:val="20"/>
                <w:szCs w:val="20"/>
              </w:rPr>
            </w:pPr>
            <w:r w:rsidRPr="00A255DD">
              <w:rPr>
                <w:sz w:val="20"/>
                <w:szCs w:val="20"/>
              </w:rPr>
              <w:t>9 . Stadfesting frå søkjar</w:t>
            </w:r>
          </w:p>
        </w:tc>
      </w:tr>
      <w:tr w:rsidR="00A97A92" w:rsidRPr="00610D62" w14:paraId="14304E9B" w14:textId="77777777" w:rsidTr="00A255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3C5AC56B" w14:textId="77777777" w:rsidR="00A97A92" w:rsidRDefault="00A97A92" w:rsidP="00294533">
            <w:pPr>
              <w:rPr>
                <w:sz w:val="16"/>
                <w:szCs w:val="16"/>
              </w:rPr>
            </w:pPr>
          </w:p>
          <w:p w14:paraId="73557215" w14:textId="09FA8D56" w:rsidR="00A255DD" w:rsidRPr="00A255DD" w:rsidRDefault="00A255DD" w:rsidP="00A255DD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Søkjar skal kjenne til rutinar og retningslinjer for forsking i Helse Førde, og gjennomføre prosjektet i tråd med desse. (Rutinane finn du i kvalitetshandboka på Helse Førde sitt intranett).     </w:t>
            </w:r>
          </w:p>
          <w:p w14:paraId="30068A23" w14:textId="77777777" w:rsidR="00A255DD" w:rsidRPr="00A255DD" w:rsidRDefault="00A255DD" w:rsidP="00A255DD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 </w:t>
            </w:r>
          </w:p>
          <w:p w14:paraId="05EE39F5" w14:textId="29C1C3E9" w:rsidR="00A255DD" w:rsidRPr="00A255DD" w:rsidRDefault="00A255DD" w:rsidP="00A255DD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Eg kjenner til rutinane og retningslinjene for forsking i Helse Førde og kva ansvar og oppgåver som høyrer til mi rolle i prosjektet ​ </w:t>
            </w:r>
            <w:sdt>
              <w:sdtPr>
                <w:rPr>
                  <w:sz w:val="16"/>
                  <w:szCs w:val="16"/>
                </w:rPr>
                <w:id w:val="-158852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255DD">
                  <w:rPr>
                    <w:rFonts w:ascii="Segoe UI Symbol" w:hAnsi="Segoe UI Symbol" w:cs="Segoe UI Symbol"/>
                    <w:b w:val="0"/>
                    <w:bCs w:val="0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 xml:space="preserve">    </w:t>
            </w:r>
          </w:p>
          <w:p w14:paraId="1F322C4B" w14:textId="77777777" w:rsidR="00A255DD" w:rsidRPr="00A255DD" w:rsidRDefault="00A255DD" w:rsidP="00A255DD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 </w:t>
            </w:r>
          </w:p>
          <w:p w14:paraId="62DA0D3D" w14:textId="77777777" w:rsidR="00A255DD" w:rsidRPr="00A255DD" w:rsidRDefault="00A255DD" w:rsidP="00A255DD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Dato:………………….. </w:t>
            </w:r>
          </w:p>
          <w:p w14:paraId="623ACEC0" w14:textId="77777777" w:rsidR="00A255DD" w:rsidRPr="00A255DD" w:rsidRDefault="00A255DD" w:rsidP="00A255DD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 </w:t>
            </w:r>
          </w:p>
          <w:p w14:paraId="051A83AE" w14:textId="77777777" w:rsidR="00A255DD" w:rsidRPr="00A255DD" w:rsidRDefault="00A255DD" w:rsidP="00A255DD">
            <w:pPr>
              <w:rPr>
                <w:b w:val="0"/>
                <w:bCs w:val="0"/>
                <w:color w:val="auto"/>
                <w:sz w:val="16"/>
                <w:szCs w:val="16"/>
              </w:rPr>
            </w:pPr>
            <w:r w:rsidRPr="00A255DD">
              <w:rPr>
                <w:b w:val="0"/>
                <w:bCs w:val="0"/>
                <w:color w:val="auto"/>
                <w:sz w:val="16"/>
                <w:szCs w:val="16"/>
              </w:rPr>
              <w:t>Dokumentet reknast som signert når det sendast frå søkar si institusjonelle e-postadresse. </w:t>
            </w:r>
          </w:p>
          <w:p w14:paraId="3774BAD5" w14:textId="77777777" w:rsidR="00A97A92" w:rsidRDefault="00A97A92" w:rsidP="00294533">
            <w:pPr>
              <w:rPr>
                <w:sz w:val="16"/>
                <w:szCs w:val="16"/>
              </w:rPr>
            </w:pPr>
          </w:p>
        </w:tc>
      </w:tr>
    </w:tbl>
    <w:p w14:paraId="7A4AA145" w14:textId="77777777" w:rsidR="008C544E" w:rsidRPr="00610D62" w:rsidRDefault="008C544E"/>
    <w:p w14:paraId="1C19BB2C" w14:textId="546CC155" w:rsidR="00294533" w:rsidRPr="00610D62" w:rsidRDefault="00294533">
      <w:pPr>
        <w:rPr>
          <w:b/>
          <w:sz w:val="22"/>
          <w:szCs w:val="22"/>
        </w:rPr>
      </w:pPr>
    </w:p>
    <w:sectPr w:rsidR="00294533" w:rsidRPr="00610D62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912DB" w14:textId="77777777" w:rsidR="00C07221" w:rsidRDefault="00C07221">
      <w:r>
        <w:separator/>
      </w:r>
    </w:p>
  </w:endnote>
  <w:endnote w:type="continuationSeparator" w:id="0">
    <w:p w14:paraId="64B8D1E5" w14:textId="77777777" w:rsidR="00C07221" w:rsidRDefault="00C07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02730" w14:textId="77777777" w:rsidR="00590BB9" w:rsidRPr="00590BB9" w:rsidRDefault="00126E40" w:rsidP="00590BB9">
    <w:pPr>
      <w:pStyle w:val="Bunntekst"/>
      <w:rPr>
        <w:rFonts w:cs="Tahoma"/>
        <w:b/>
        <w:color w:val="0017A4"/>
        <w:sz w:val="6"/>
        <w:szCs w:val="6"/>
      </w:rPr>
    </w:pPr>
    <w:r>
      <w:rPr>
        <w:rFonts w:cs="Tahoma"/>
        <w:b/>
        <w:noProof/>
        <w:color w:val="0017A4"/>
        <w:sz w:val="6"/>
        <w:szCs w:val="6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BFDBA66" wp14:editId="0FE4A16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0"/>
              <wp:wrapNone/>
              <wp:docPr id="1" name="MSIPCM788b413486fc0c588672daa4" descr="{&quot;HashCode&quot;:610110512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11287D" w14:textId="77777777" w:rsidR="00C778C2" w:rsidRPr="00C778C2" w:rsidRDefault="00C778C2" w:rsidP="00C778C2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C778C2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Følsomhet</w:t>
                          </w:r>
                          <w:proofErr w:type="spellEnd"/>
                          <w:r w:rsidRPr="00C778C2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 Intern (gul)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FDBA66" id="_x0000_t202" coordsize="21600,21600" o:spt="202" path="m,l,21600r21600,l21600,xe">
              <v:stroke joinstyle="miter"/>
              <v:path gradientshapeok="t" o:connecttype="rect"/>
            </v:shapetype>
            <v:shape id="MSIPCM788b413486fc0c588672daa4" o:spid="_x0000_s1026" type="#_x0000_t202" alt="{&quot;HashCode&quot;:610110512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5111287D" w14:textId="77777777" w:rsidR="00C778C2" w:rsidRPr="00C778C2" w:rsidRDefault="00C778C2" w:rsidP="00C778C2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C778C2">
                      <w:rPr>
                        <w:rFonts w:ascii="Calibri" w:hAnsi="Calibri" w:cs="Calibri"/>
                        <w:color w:val="000000"/>
                        <w:sz w:val="20"/>
                      </w:rPr>
                      <w:t>Følsomhet</w:t>
                    </w:r>
                    <w:proofErr w:type="spellEnd"/>
                    <w:r w:rsidRPr="00C778C2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26C4496" w14:textId="77777777" w:rsidR="001703B2" w:rsidRPr="00C33367" w:rsidRDefault="00590BB9" w:rsidP="00590BB9">
    <w:pPr>
      <w:pStyle w:val="Bunntekst"/>
      <w:rPr>
        <w:rFonts w:cs="Tahoma"/>
        <w:b/>
        <w:color w:val="333399"/>
        <w:sz w:val="22"/>
        <w:szCs w:val="22"/>
      </w:rPr>
    </w:pPr>
    <w:r w:rsidRPr="00C33367">
      <w:rPr>
        <w:rFonts w:cs="Tahoma"/>
        <w:b/>
        <w:color w:val="333399"/>
        <w:sz w:val="22"/>
        <w:szCs w:val="2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E464E" w14:textId="77777777" w:rsidR="00C07221" w:rsidRDefault="00C07221">
      <w:r>
        <w:separator/>
      </w:r>
    </w:p>
  </w:footnote>
  <w:footnote w:type="continuationSeparator" w:id="0">
    <w:p w14:paraId="34424267" w14:textId="77777777" w:rsidR="00C07221" w:rsidRDefault="00C07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AB1C" w14:textId="34A29D9F" w:rsidR="007D0C70" w:rsidRDefault="001811B8" w:rsidP="007D0C70">
    <w:pPr>
      <w:pStyle w:val="Topptekst"/>
      <w:jc w:val="right"/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5D859FD2" wp14:editId="0BB5B5E4">
          <wp:simplePos x="0" y="0"/>
          <wp:positionH relativeFrom="column">
            <wp:posOffset>-527050</wp:posOffset>
          </wp:positionH>
          <wp:positionV relativeFrom="paragraph">
            <wp:posOffset>-245110</wp:posOffset>
          </wp:positionV>
          <wp:extent cx="1989455" cy="1036320"/>
          <wp:effectExtent l="0" t="0" r="0" b="0"/>
          <wp:wrapTight wrapText="bothSides">
            <wp:wrapPolygon edited="0">
              <wp:start x="0" y="0"/>
              <wp:lineTo x="0" y="21044"/>
              <wp:lineTo x="21304" y="21044"/>
              <wp:lineTo x="21304" y="0"/>
              <wp:lineTo x="0" y="0"/>
            </wp:wrapPolygon>
          </wp:wrapTight>
          <wp:docPr id="354227303" name="Bilete 1" descr="Eit bilete som inneheld skjermbilete, tekst&#10;&#10;Innhald som er generert av kunstig intelligens, kan ve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227303" name="Bilete 1" descr="Eit bilete som inneheld skjermbilete, tekst&#10;&#10;Innhald som er generert av kunstig intelligens, kan vere feil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45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0C70">
      <w:rPr>
        <w:sz w:val="16"/>
        <w:szCs w:val="16"/>
      </w:rPr>
      <w:t xml:space="preserve">Førde Sentralsjukehus         </w:t>
    </w:r>
    <w:proofErr w:type="spellStart"/>
    <w:r w:rsidR="00310FC2">
      <w:rPr>
        <w:sz w:val="16"/>
        <w:szCs w:val="16"/>
      </w:rPr>
      <w:t>Organisasjonsnr</w:t>
    </w:r>
    <w:proofErr w:type="spellEnd"/>
    <w:r w:rsidR="007D0C70">
      <w:rPr>
        <w:sz w:val="16"/>
        <w:szCs w:val="16"/>
      </w:rPr>
      <w:t>.:</w:t>
    </w:r>
    <w:r w:rsidR="007D0C70">
      <w:rPr>
        <w:sz w:val="16"/>
        <w:szCs w:val="16"/>
      </w:rPr>
      <w:br/>
      <w:t>6807 FØRDE                983 974 732</w:t>
    </w:r>
    <w:r w:rsidR="007D0C70">
      <w:rPr>
        <w:sz w:val="16"/>
        <w:szCs w:val="16"/>
      </w:rPr>
      <w:br/>
    </w:r>
    <w:hyperlink r:id="rId2" w:history="1">
      <w:r w:rsidR="007D0C70" w:rsidRPr="00920C08">
        <w:rPr>
          <w:rStyle w:val="Hyperkobling"/>
          <w:sz w:val="16"/>
          <w:szCs w:val="16"/>
        </w:rPr>
        <w:t>www.helse-forde.no</w:t>
      </w:r>
    </w:hyperlink>
    <w:r w:rsidR="007D0C70">
      <w:rPr>
        <w:sz w:val="16"/>
        <w:szCs w:val="16"/>
      </w:rPr>
      <w:t xml:space="preserve">    Telefon: 57 83 90 00</w:t>
    </w:r>
    <w:r w:rsidR="007D0C70">
      <w:rPr>
        <w:sz w:val="16"/>
        <w:szCs w:val="16"/>
      </w:rPr>
      <w:br/>
    </w:r>
    <w:hyperlink r:id="rId3" w:history="1">
      <w:r w:rsidR="007D0C70" w:rsidRPr="00920C08">
        <w:rPr>
          <w:rStyle w:val="Hyperkobling"/>
          <w:sz w:val="16"/>
          <w:szCs w:val="16"/>
        </w:rPr>
        <w:t>postmottak@helse-forde.no</w:t>
      </w:r>
    </w:hyperlink>
    <w:r w:rsidR="00310FC2">
      <w:rPr>
        <w:sz w:val="16"/>
        <w:szCs w:val="16"/>
      </w:rPr>
      <w:t xml:space="preserve">   Telefaks</w:t>
    </w:r>
    <w:r w:rsidR="007D0C70">
      <w:rPr>
        <w:sz w:val="16"/>
        <w:szCs w:val="16"/>
      </w:rPr>
      <w:t>: 57 83 90 15</w:t>
    </w:r>
    <w:r w:rsidR="007D0C70">
      <w:t xml:space="preserve">                                                                                                             </w:t>
    </w:r>
  </w:p>
  <w:p w14:paraId="3B9009D1" w14:textId="77777777" w:rsidR="007D0C70" w:rsidRDefault="007D0C70">
    <w:pPr>
      <w:pStyle w:val="Topptekst"/>
    </w:pPr>
  </w:p>
  <w:p w14:paraId="1FD57D0E" w14:textId="77777777" w:rsidR="007D0C70" w:rsidRDefault="007D0C70">
    <w:pPr>
      <w:pStyle w:val="Topptekst"/>
    </w:pPr>
  </w:p>
  <w:p w14:paraId="5C2B4BAA" w14:textId="77777777" w:rsidR="007D0C70" w:rsidRDefault="007D0C7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26277"/>
    <w:multiLevelType w:val="hybridMultilevel"/>
    <w:tmpl w:val="4D122242"/>
    <w:lvl w:ilvl="0" w:tplc="9CEC9E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433D28"/>
    <w:multiLevelType w:val="hybridMultilevel"/>
    <w:tmpl w:val="1C1A56C2"/>
    <w:lvl w:ilvl="0" w:tplc="0814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C5108"/>
    <w:multiLevelType w:val="hybridMultilevel"/>
    <w:tmpl w:val="02F00E82"/>
    <w:lvl w:ilvl="0" w:tplc="6E121EA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6A45F3"/>
    <w:multiLevelType w:val="hybridMultilevel"/>
    <w:tmpl w:val="D7789E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34D1A"/>
    <w:multiLevelType w:val="hybridMultilevel"/>
    <w:tmpl w:val="01DEF874"/>
    <w:lvl w:ilvl="0" w:tplc="041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8F63A1"/>
    <w:multiLevelType w:val="hybridMultilevel"/>
    <w:tmpl w:val="FF4E1858"/>
    <w:lvl w:ilvl="0" w:tplc="5CC68C9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9015847">
    <w:abstractNumId w:val="3"/>
  </w:num>
  <w:num w:numId="2" w16cid:durableId="1461221814">
    <w:abstractNumId w:val="0"/>
  </w:num>
  <w:num w:numId="3" w16cid:durableId="132523913">
    <w:abstractNumId w:val="2"/>
  </w:num>
  <w:num w:numId="4" w16cid:durableId="1881355143">
    <w:abstractNumId w:val="4"/>
  </w:num>
  <w:num w:numId="5" w16cid:durableId="51542335">
    <w:abstractNumId w:val="5"/>
  </w:num>
  <w:num w:numId="6" w16cid:durableId="351304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1c2d58,#000c50,#0017a4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D47"/>
    <w:rsid w:val="00012C85"/>
    <w:rsid w:val="0002280F"/>
    <w:rsid w:val="00022FE4"/>
    <w:rsid w:val="0002429A"/>
    <w:rsid w:val="00056527"/>
    <w:rsid w:val="000A1BB7"/>
    <w:rsid w:val="000A331F"/>
    <w:rsid w:val="000A68EE"/>
    <w:rsid w:val="000D0D0D"/>
    <w:rsid w:val="000F5B80"/>
    <w:rsid w:val="00126E40"/>
    <w:rsid w:val="001672C5"/>
    <w:rsid w:val="001703B2"/>
    <w:rsid w:val="001811B8"/>
    <w:rsid w:val="00187F8E"/>
    <w:rsid w:val="001A0B1C"/>
    <w:rsid w:val="001A1C9C"/>
    <w:rsid w:val="001E51B9"/>
    <w:rsid w:val="001ED9B4"/>
    <w:rsid w:val="00214E28"/>
    <w:rsid w:val="002312CD"/>
    <w:rsid w:val="002326F4"/>
    <w:rsid w:val="00237ED7"/>
    <w:rsid w:val="00261FA2"/>
    <w:rsid w:val="0028518C"/>
    <w:rsid w:val="00294533"/>
    <w:rsid w:val="002A363D"/>
    <w:rsid w:val="002C36D4"/>
    <w:rsid w:val="002F63D1"/>
    <w:rsid w:val="00302CA4"/>
    <w:rsid w:val="00310FC2"/>
    <w:rsid w:val="003114BD"/>
    <w:rsid w:val="00340B18"/>
    <w:rsid w:val="003C7217"/>
    <w:rsid w:val="004218F6"/>
    <w:rsid w:val="004422D1"/>
    <w:rsid w:val="004565B4"/>
    <w:rsid w:val="00471B8B"/>
    <w:rsid w:val="00476791"/>
    <w:rsid w:val="0048054D"/>
    <w:rsid w:val="004965E6"/>
    <w:rsid w:val="004F0F9D"/>
    <w:rsid w:val="00526F38"/>
    <w:rsid w:val="00565BB3"/>
    <w:rsid w:val="00570E66"/>
    <w:rsid w:val="00584300"/>
    <w:rsid w:val="00590BB9"/>
    <w:rsid w:val="005C4031"/>
    <w:rsid w:val="005D432A"/>
    <w:rsid w:val="00610D62"/>
    <w:rsid w:val="00643BBA"/>
    <w:rsid w:val="00687D71"/>
    <w:rsid w:val="006E0529"/>
    <w:rsid w:val="006E406A"/>
    <w:rsid w:val="006F150E"/>
    <w:rsid w:val="00742F50"/>
    <w:rsid w:val="0074537C"/>
    <w:rsid w:val="007635AE"/>
    <w:rsid w:val="00780F79"/>
    <w:rsid w:val="00783891"/>
    <w:rsid w:val="007D0C70"/>
    <w:rsid w:val="007E244C"/>
    <w:rsid w:val="00844651"/>
    <w:rsid w:val="00846AE4"/>
    <w:rsid w:val="0088718D"/>
    <w:rsid w:val="008A3CC3"/>
    <w:rsid w:val="008A668C"/>
    <w:rsid w:val="008C544E"/>
    <w:rsid w:val="0094AAE7"/>
    <w:rsid w:val="00953ECC"/>
    <w:rsid w:val="00955D47"/>
    <w:rsid w:val="009619FA"/>
    <w:rsid w:val="00971634"/>
    <w:rsid w:val="009757A7"/>
    <w:rsid w:val="009D1CE6"/>
    <w:rsid w:val="00A255DD"/>
    <w:rsid w:val="00A35787"/>
    <w:rsid w:val="00A643D3"/>
    <w:rsid w:val="00A665BD"/>
    <w:rsid w:val="00A67E0D"/>
    <w:rsid w:val="00A95508"/>
    <w:rsid w:val="00A97A92"/>
    <w:rsid w:val="00AA61CB"/>
    <w:rsid w:val="00AD02D1"/>
    <w:rsid w:val="00B34856"/>
    <w:rsid w:val="00B40E7D"/>
    <w:rsid w:val="00B505F5"/>
    <w:rsid w:val="00B725B6"/>
    <w:rsid w:val="00B771BD"/>
    <w:rsid w:val="00B9666A"/>
    <w:rsid w:val="00BD67B6"/>
    <w:rsid w:val="00BE1633"/>
    <w:rsid w:val="00BE6702"/>
    <w:rsid w:val="00BE7F77"/>
    <w:rsid w:val="00BF2795"/>
    <w:rsid w:val="00BF341B"/>
    <w:rsid w:val="00C07221"/>
    <w:rsid w:val="00C07E6B"/>
    <w:rsid w:val="00C20D56"/>
    <w:rsid w:val="00C33367"/>
    <w:rsid w:val="00C778C2"/>
    <w:rsid w:val="00C81A33"/>
    <w:rsid w:val="00C86558"/>
    <w:rsid w:val="00C954B5"/>
    <w:rsid w:val="00CB37AD"/>
    <w:rsid w:val="00CC1B54"/>
    <w:rsid w:val="00CD18CB"/>
    <w:rsid w:val="00D206F3"/>
    <w:rsid w:val="00D676EF"/>
    <w:rsid w:val="00D85022"/>
    <w:rsid w:val="00DA3B83"/>
    <w:rsid w:val="00DC73DA"/>
    <w:rsid w:val="00DD49C9"/>
    <w:rsid w:val="00DE4905"/>
    <w:rsid w:val="00E019F4"/>
    <w:rsid w:val="00E03D07"/>
    <w:rsid w:val="00E07C73"/>
    <w:rsid w:val="00E11559"/>
    <w:rsid w:val="00E30D5C"/>
    <w:rsid w:val="00E416A9"/>
    <w:rsid w:val="00E71F2C"/>
    <w:rsid w:val="00E96ABA"/>
    <w:rsid w:val="00EA3C7D"/>
    <w:rsid w:val="00F17E42"/>
    <w:rsid w:val="00F23E1F"/>
    <w:rsid w:val="00F4424C"/>
    <w:rsid w:val="00F6023B"/>
    <w:rsid w:val="00F743E3"/>
    <w:rsid w:val="00FB4865"/>
    <w:rsid w:val="00FB7337"/>
    <w:rsid w:val="0F6DE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c2d58,#000c50,#0017a4"/>
    </o:shapedefaults>
    <o:shapelayout v:ext="edit">
      <o:idmap v:ext="edit" data="2"/>
    </o:shapelayout>
  </w:shapeDefaults>
  <w:decimalSymbol w:val=","/>
  <w:listSeparator w:val=";"/>
  <w14:docId w14:val="19B9A556"/>
  <w15:chartTrackingRefBased/>
  <w15:docId w15:val="{A0C00742-34CF-4AD0-8CD5-1B2F015C3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2FE4"/>
    <w:rPr>
      <w:rFonts w:ascii="Tahoma" w:hAnsi="Tahoma"/>
      <w:sz w:val="24"/>
      <w:szCs w:val="24"/>
      <w:lang w:val="nn-NO" w:eastAsia="nb-NO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7D0C70"/>
    <w:rPr>
      <w:rFonts w:ascii="Tahoma" w:hAnsi="Tahoma"/>
      <w:sz w:val="24"/>
      <w:szCs w:val="24"/>
    </w:rPr>
  </w:style>
  <w:style w:type="character" w:styleId="Hyperkobling">
    <w:name w:val="Hyperlink"/>
    <w:rsid w:val="007D0C70"/>
    <w:rPr>
      <w:color w:val="0563C1"/>
      <w:u w:val="single"/>
    </w:rPr>
  </w:style>
  <w:style w:type="table" w:styleId="Tabellrutenett">
    <w:name w:val="Table Grid"/>
    <w:basedOn w:val="Vanligtabell"/>
    <w:rsid w:val="00421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rsid w:val="00294533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rsid w:val="00294533"/>
    <w:rPr>
      <w:rFonts w:ascii="Segoe UI" w:hAnsi="Segoe UI" w:cs="Segoe UI"/>
      <w:sz w:val="18"/>
      <w:szCs w:val="18"/>
      <w:lang w:val="nn-NO"/>
    </w:rPr>
  </w:style>
  <w:style w:type="character" w:styleId="Merknadsreferanse">
    <w:name w:val="annotation reference"/>
    <w:rsid w:val="009757A7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9757A7"/>
    <w:rPr>
      <w:sz w:val="20"/>
      <w:szCs w:val="20"/>
    </w:rPr>
  </w:style>
  <w:style w:type="character" w:customStyle="1" w:styleId="MerknadstekstTegn">
    <w:name w:val="Merknadstekst Tegn"/>
    <w:link w:val="Merknadstekst"/>
    <w:rsid w:val="009757A7"/>
    <w:rPr>
      <w:rFonts w:ascii="Tahoma" w:hAnsi="Tahoma"/>
      <w:lang w:val="nn-NO"/>
    </w:rPr>
  </w:style>
  <w:style w:type="paragraph" w:styleId="Kommentaremne">
    <w:name w:val="annotation subject"/>
    <w:basedOn w:val="Merknadstekst"/>
    <w:next w:val="Merknadstekst"/>
    <w:link w:val="KommentaremneTegn"/>
    <w:rsid w:val="009757A7"/>
    <w:rPr>
      <w:b/>
      <w:bCs/>
    </w:rPr>
  </w:style>
  <w:style w:type="character" w:customStyle="1" w:styleId="KommentaremneTegn">
    <w:name w:val="Kommentaremne Tegn"/>
    <w:link w:val="Kommentaremne"/>
    <w:rsid w:val="009757A7"/>
    <w:rPr>
      <w:rFonts w:ascii="Tahoma" w:hAnsi="Tahoma"/>
      <w:b/>
      <w:bCs/>
      <w:lang w:val="nn-NO"/>
    </w:rPr>
  </w:style>
  <w:style w:type="paragraph" w:styleId="Listeavsnitt">
    <w:name w:val="List Paragraph"/>
    <w:basedOn w:val="Normal"/>
    <w:uiPriority w:val="34"/>
    <w:qFormat/>
    <w:rsid w:val="00302CA4"/>
    <w:pPr>
      <w:ind w:left="720"/>
      <w:contextualSpacing/>
    </w:pPr>
  </w:style>
  <w:style w:type="table" w:styleId="Rutenettabell6fargerikuthevingsfarge1">
    <w:name w:val="Grid Table 6 Colorful Accent 1"/>
    <w:basedOn w:val="Vanligtabell"/>
    <w:uiPriority w:val="51"/>
    <w:rsid w:val="00056527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056527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enettabell2uthevingsfarge5">
    <w:name w:val="Grid Table 2 Accent 5"/>
    <w:basedOn w:val="Vanligtabell"/>
    <w:uiPriority w:val="47"/>
    <w:rsid w:val="00056527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enettabell2uthevingsfarge1">
    <w:name w:val="Grid Table 2 Accent 1"/>
    <w:basedOn w:val="Vanligtabell"/>
    <w:uiPriority w:val="47"/>
    <w:rsid w:val="00056527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enettabell7fargerikuthevingsfarge1">
    <w:name w:val="Grid Table 7 Colorful Accent 1"/>
    <w:basedOn w:val="Vanligtabell"/>
    <w:uiPriority w:val="52"/>
    <w:rsid w:val="00056527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tenettabell2">
    <w:name w:val="Grid Table 2"/>
    <w:basedOn w:val="Vanligtabell"/>
    <w:uiPriority w:val="47"/>
    <w:rsid w:val="00610D6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7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oknad@helse-forde.n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stmottak@helse-forde.no" TargetMode="External"/><Relationship Id="rId2" Type="http://schemas.openxmlformats.org/officeDocument/2006/relationships/hyperlink" Target="http://www.helse-forde.no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nonj\Lokale%20innstillinger\Temporary%20Internet%20Files\OLKC3\0910_MalHF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B476D74F364F4387AD677AD21CC2E0" ma:contentTypeVersion="16" ma:contentTypeDescription="Opprett et nytt dokument." ma:contentTypeScope="" ma:versionID="df48bbdfaa187773999c22ce080cc996">
  <xsd:schema xmlns:xsd="http://www.w3.org/2001/XMLSchema" xmlns:xs="http://www.w3.org/2001/XMLSchema" xmlns:p="http://schemas.microsoft.com/office/2006/metadata/properties" xmlns:ns2="ff507bc7-0d25-47de-bd4c-4842129a343e" xmlns:ns3="84ba0412-49d3-40c4-9907-981da93f2474" targetNamespace="http://schemas.microsoft.com/office/2006/metadata/properties" ma:root="true" ma:fieldsID="cb48446759ccbaaf6d6ac493d15070be" ns2:_="" ns3:_="">
    <xsd:import namespace="ff507bc7-0d25-47de-bd4c-4842129a343e"/>
    <xsd:import namespace="84ba0412-49d3-40c4-9907-981da93f24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Archived" minOccurs="0"/>
                <xsd:element ref="ns2:ArchivedBy" minOccurs="0"/>
                <xsd:element ref="ns2:ArchivedTo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07bc7-0d25-47de-bd4c-4842129a34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rchived" ma:index="19" nillable="true" ma:displayName="Arkivert" ma:internalName="Archived">
      <xsd:simpleType>
        <xsd:restriction base="dms:DateTime"/>
      </xsd:simpleType>
    </xsd:element>
    <xsd:element name="ArchivedBy" ma:index="20" nillable="true" ma:displayName="Arkivert av" ma:internalName="ArchivedBy">
      <xsd:simpleType>
        <xsd:restriction base="dms:Text"/>
      </xsd:simpleType>
    </xsd:element>
    <xsd:element name="ArchivedTo" ma:index="21" nillable="true" ma:displayName="Arkivert til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a0412-49d3-40c4-9907-981da93f247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dTo xmlns="ff507bc7-0d25-47de-bd4c-4842129a343e">
      <Url xsi:nil="true"/>
      <Description xsi:nil="true"/>
    </ArchivedTo>
    <lcf76f155ced4ddcb4097134ff3c332f xmlns="ff507bc7-0d25-47de-bd4c-4842129a343e">
      <Terms xmlns="http://schemas.microsoft.com/office/infopath/2007/PartnerControls"/>
    </lcf76f155ced4ddcb4097134ff3c332f>
    <ArchivedBy xmlns="ff507bc7-0d25-47de-bd4c-4842129a343e" xsi:nil="true"/>
    <Archived xmlns="ff507bc7-0d25-47de-bd4c-4842129a343e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BAC0B03-252B-46E8-9A65-B0A0926258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900751-67A5-4F5A-AA98-660971ACEDDD}"/>
</file>

<file path=customXml/itemProps3.xml><?xml version="1.0" encoding="utf-8"?>
<ds:datastoreItem xmlns:ds="http://schemas.openxmlformats.org/officeDocument/2006/customXml" ds:itemID="{A278DABF-3EB1-4405-942E-FA3E746B6C88}">
  <ds:schemaRefs>
    <ds:schemaRef ds:uri="http://schemas.microsoft.com/office/2006/metadata/properties"/>
    <ds:schemaRef ds:uri="http://schemas.microsoft.com/office/infopath/2007/PartnerControls"/>
    <ds:schemaRef ds:uri="ff507bc7-0d25-47de-bd4c-4842129a343e"/>
  </ds:schemaRefs>
</ds:datastoreItem>
</file>

<file path=customXml/itemProps4.xml><?xml version="1.0" encoding="utf-8"?>
<ds:datastoreItem xmlns:ds="http://schemas.openxmlformats.org/officeDocument/2006/customXml" ds:itemID="{E21D2045-E90C-45BF-B5CA-A03F2978241E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0c3ffc1c-ef00-4620-9c2f-7d9c1597774b}" enabled="1" method="Standard" siteId="{bdcbe535-f3cf-49f5-8a6a-fb6d98dc783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0910_MalHFD</Template>
  <TotalTime>6</TotalTime>
  <Pages>2</Pages>
  <Words>433</Words>
  <Characters>2297</Characters>
  <Application>Microsoft Office Word</Application>
  <DocSecurity>0</DocSecurity>
  <Lines>19</Lines>
  <Paragraphs>5</Paragraphs>
  <ScaleCrop>false</ScaleCrop>
  <Company>Helse Vest RHF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Ove Njøsen</dc:creator>
  <cp:keywords/>
  <dc:description/>
  <cp:lastModifiedBy>Høyvik, Anna Julie Kjøl</cp:lastModifiedBy>
  <cp:revision>2</cp:revision>
  <cp:lastPrinted>2019-11-11T18:13:00Z</cp:lastPrinted>
  <dcterms:created xsi:type="dcterms:W3CDTF">2026-08-19T13:08:00Z</dcterms:created>
  <dcterms:modified xsi:type="dcterms:W3CDTF">2026-08-19T13:08:00Z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isplay_urn:schemas-microsoft-com:office:office#Editor">
    <vt:lpwstr>Solheim, Marit Eva</vt:lpwstr>
  </property>
  <property fmtid="{D5CDD505-2E9C-101B-9397-08002B2CF9AE}" pid="4" name="display_urn:schemas-microsoft-com:office:office#Author">
    <vt:lpwstr>Solheim, Marit Eva</vt:lpwstr>
  </property>
  <property fmtid="{D5CDD505-2E9C-101B-9397-08002B2CF9AE}" pid="5" name="MSIP_Label_0c3ffc1c-ef00-4620-9c2f-7d9c1597774b_Enabled">
    <vt:lpwstr>true</vt:lpwstr>
  </property>
  <property fmtid="{D5CDD505-2E9C-101B-9397-08002B2CF9AE}" pid="6" name="MSIP_Label_0c3ffc1c-ef00-4620-9c2f-7d9c1597774b_SetDate">
    <vt:lpwstr>2023-03-17T10:04:50Z</vt:lpwstr>
  </property>
  <property fmtid="{D5CDD505-2E9C-101B-9397-08002B2CF9AE}" pid="7" name="MSIP_Label_0c3ffc1c-ef00-4620-9c2f-7d9c1597774b_Method">
    <vt:lpwstr>Standard</vt:lpwstr>
  </property>
  <property fmtid="{D5CDD505-2E9C-101B-9397-08002B2CF9AE}" pid="8" name="MSIP_Label_0c3ffc1c-ef00-4620-9c2f-7d9c1597774b_Name">
    <vt:lpwstr>Intern</vt:lpwstr>
  </property>
  <property fmtid="{D5CDD505-2E9C-101B-9397-08002B2CF9AE}" pid="9" name="MSIP_Label_0c3ffc1c-ef00-4620-9c2f-7d9c1597774b_SiteId">
    <vt:lpwstr>bdcbe535-f3cf-49f5-8a6a-fb6d98dc7837</vt:lpwstr>
  </property>
  <property fmtid="{D5CDD505-2E9C-101B-9397-08002B2CF9AE}" pid="10" name="MSIP_Label_0c3ffc1c-ef00-4620-9c2f-7d9c1597774b_ActionId">
    <vt:lpwstr>c6830149-5f08-4ae5-bea0-ae0bb0796431</vt:lpwstr>
  </property>
  <property fmtid="{D5CDD505-2E9C-101B-9397-08002B2CF9AE}" pid="11" name="MSIP_Label_0c3ffc1c-ef00-4620-9c2f-7d9c1597774b_ContentBits">
    <vt:lpwstr>2</vt:lpwstr>
  </property>
  <property fmtid="{D5CDD505-2E9C-101B-9397-08002B2CF9AE}" pid="12" name="xd_Signature">
    <vt:lpwstr/>
  </property>
  <property fmtid="{D5CDD505-2E9C-101B-9397-08002B2CF9AE}" pid="13" name="Order">
    <vt:lpwstr>62200.0000000000</vt:lpwstr>
  </property>
  <property fmtid="{D5CDD505-2E9C-101B-9397-08002B2CF9AE}" pid="14" name="xd_ProgID">
    <vt:lpwstr/>
  </property>
  <property fmtid="{D5CDD505-2E9C-101B-9397-08002B2CF9AE}" pid="15" name="_ExtendedDescription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ContentTypeId">
    <vt:lpwstr>0x010100FCB476D74F364F4387AD677AD21CC2E0</vt:lpwstr>
  </property>
  <property fmtid="{D5CDD505-2E9C-101B-9397-08002B2CF9AE}" pid="19" name="TriggerFlowInfo">
    <vt:lpwstr/>
  </property>
  <property fmtid="{D5CDD505-2E9C-101B-9397-08002B2CF9AE}" pid="20" name="MediaServiceImageTags">
    <vt:lpwstr/>
  </property>
</Properties>
</file>